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1A" w:rsidRDefault="00FB7F1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3DC63" wp14:editId="65AA8ADE">
            <wp:simplePos x="0" y="0"/>
            <wp:positionH relativeFrom="column">
              <wp:posOffset>4982210</wp:posOffset>
            </wp:positionH>
            <wp:positionV relativeFrom="paragraph">
              <wp:posOffset>-453085</wp:posOffset>
            </wp:positionV>
            <wp:extent cx="991479" cy="110459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g Bi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79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5B79DA" wp14:editId="195E81E8">
            <wp:simplePos x="0" y="0"/>
            <wp:positionH relativeFrom="column">
              <wp:posOffset>-411556</wp:posOffset>
            </wp:positionH>
            <wp:positionV relativeFrom="paragraph">
              <wp:posOffset>-343815</wp:posOffset>
            </wp:positionV>
            <wp:extent cx="1470025" cy="896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_ELEM_LOGO_C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794" w:rsidRPr="00B32794" w:rsidRDefault="003D2A7F" w:rsidP="00FB7F1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Grade </w:t>
      </w:r>
      <w:r w:rsidR="00EF2BF7">
        <w:rPr>
          <w:sz w:val="48"/>
          <w:szCs w:val="48"/>
        </w:rPr>
        <w:t>6</w:t>
      </w:r>
      <w:r w:rsidR="00BB51D1">
        <w:rPr>
          <w:sz w:val="48"/>
          <w:szCs w:val="48"/>
        </w:rPr>
        <w:t xml:space="preserve"> </w:t>
      </w:r>
      <w:r w:rsidR="00B32794" w:rsidRPr="00B32794">
        <w:rPr>
          <w:sz w:val="48"/>
          <w:szCs w:val="48"/>
        </w:rPr>
        <w:t>Bible Memory</w:t>
      </w:r>
    </w:p>
    <w:p w:rsidR="00B32794" w:rsidRDefault="00B32794"/>
    <w:tbl>
      <w:tblPr>
        <w:tblStyle w:val="TableGrid"/>
        <w:tblW w:w="889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1440"/>
        <w:gridCol w:w="5580"/>
      </w:tblGrid>
      <w:tr w:rsidR="003D2A7F" w:rsidRPr="00B32794" w:rsidTr="00B9023C">
        <w:trPr>
          <w:trHeight w:val="395"/>
          <w:jc w:val="center"/>
        </w:trPr>
        <w:tc>
          <w:tcPr>
            <w:tcW w:w="1875" w:type="dxa"/>
            <w:tcBorders>
              <w:top w:val="double" w:sz="4" w:space="0" w:color="auto"/>
              <w:bottom w:val="double" w:sz="4" w:space="0" w:color="auto"/>
            </w:tcBorders>
          </w:tcPr>
          <w:p w:rsidR="003D2A7F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55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Verse</w:t>
            </w:r>
          </w:p>
        </w:tc>
      </w:tr>
      <w:tr w:rsidR="00D20152" w:rsidRPr="003D2A7F" w:rsidTr="00B9023C">
        <w:trPr>
          <w:trHeight w:val="303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 w:rsidRPr="003D2A7F">
              <w:rPr>
                <w:sz w:val="24"/>
              </w:rPr>
              <w:t>SEPTEMBER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 w:rsidRPr="003D2A7F">
              <w:rPr>
                <w:sz w:val="24"/>
              </w:rPr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EF2BF7" w:rsidP="00DE42ED">
            <w:pPr>
              <w:rPr>
                <w:sz w:val="24"/>
              </w:rPr>
            </w:pPr>
            <w:r>
              <w:rPr>
                <w:sz w:val="24"/>
              </w:rPr>
              <w:t>1 John 1:9</w:t>
            </w:r>
            <w:r w:rsidR="005B3FAB">
              <w:rPr>
                <w:sz w:val="24"/>
              </w:rPr>
              <w:t>*</w:t>
            </w:r>
          </w:p>
          <w:p w:rsidR="0052187A" w:rsidRDefault="0052187A" w:rsidP="0052187A">
            <w:pPr>
              <w:rPr>
                <w:rStyle w:val="text"/>
                <w:rFonts w:asciiTheme="minorHAnsi" w:hAnsiTheme="minorHAnsi"/>
              </w:rPr>
            </w:pPr>
            <w:r w:rsidRPr="005218AC">
              <w:rPr>
                <w:rStyle w:val="text"/>
                <w:rFonts w:asciiTheme="minorHAnsi" w:hAnsiTheme="minorHAnsi"/>
              </w:rPr>
              <w:t>If we confess our sins, he is faithful and just and will forgive us our sins and purify us from all unrighteousness.</w:t>
            </w:r>
          </w:p>
          <w:p w:rsidR="00B9023C" w:rsidRPr="003D2A7F" w:rsidRDefault="00B9023C" w:rsidP="00DE42ED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EF2BF7" w:rsidP="002625AE">
            <w:pPr>
              <w:rPr>
                <w:sz w:val="24"/>
              </w:rPr>
            </w:pPr>
            <w:r>
              <w:rPr>
                <w:sz w:val="24"/>
              </w:rPr>
              <w:t>1 Peter 3:15</w:t>
            </w:r>
            <w:r w:rsidR="005B3FAB">
              <w:rPr>
                <w:sz w:val="24"/>
              </w:rPr>
              <w:t>*</w:t>
            </w:r>
          </w:p>
          <w:p w:rsidR="00B9023C" w:rsidRDefault="0052187A" w:rsidP="002625AE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>Always be prepared to give an answer to everyone who asks you to give the reason for the hope that you have. But do this with gentleness and respect</w:t>
            </w:r>
            <w:r>
              <w:rPr>
                <w:rStyle w:val="text"/>
                <w:rFonts w:asciiTheme="minorHAnsi" w:hAnsiTheme="minorHAnsi"/>
              </w:rPr>
              <w:t>.</w:t>
            </w:r>
          </w:p>
          <w:p w:rsidR="0052187A" w:rsidRPr="003D2A7F" w:rsidRDefault="0052187A" w:rsidP="002625AE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EF2BF7" w:rsidP="002625AE">
            <w:pPr>
              <w:rPr>
                <w:sz w:val="24"/>
              </w:rPr>
            </w:pPr>
            <w:r>
              <w:rPr>
                <w:sz w:val="24"/>
              </w:rPr>
              <w:t>Galatians 6:7</w:t>
            </w:r>
            <w:r w:rsidR="005B3FAB">
              <w:rPr>
                <w:sz w:val="24"/>
              </w:rPr>
              <w:t>*</w:t>
            </w:r>
          </w:p>
          <w:p w:rsidR="00B9023C" w:rsidRDefault="0052187A" w:rsidP="002625AE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>Do not be deceived: God cannot be mocked. A man reaps what he sows.</w:t>
            </w:r>
          </w:p>
          <w:p w:rsidR="0052187A" w:rsidRPr="003D2A7F" w:rsidRDefault="0052187A" w:rsidP="002625AE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1F2DA9" w:rsidRDefault="00EF2BF7" w:rsidP="001F2DA9">
            <w:pPr>
              <w:rPr>
                <w:sz w:val="24"/>
              </w:rPr>
            </w:pPr>
            <w:r>
              <w:rPr>
                <w:sz w:val="24"/>
              </w:rPr>
              <w:t>Matthew 5:16</w:t>
            </w:r>
            <w:r w:rsidR="005B3FAB">
              <w:rPr>
                <w:sz w:val="24"/>
              </w:rPr>
              <w:t>*</w:t>
            </w:r>
          </w:p>
          <w:p w:rsidR="0052187A" w:rsidRPr="006D500C" w:rsidRDefault="0052187A" w:rsidP="0052187A">
            <w:pPr>
              <w:rPr>
                <w:rFonts w:asciiTheme="majorHAnsi" w:hAnsiTheme="majorHAnsi"/>
                <w:b/>
              </w:rPr>
            </w:pPr>
            <w:r w:rsidRPr="002232BA">
              <w:rPr>
                <w:rStyle w:val="woj"/>
                <w:rFonts w:asciiTheme="minorHAnsi" w:hAnsiTheme="minorHAnsi"/>
              </w:rPr>
              <w:t>In the same way, let your light shine before others, that they may see your good deeds and glorify your Father in heaven.</w:t>
            </w:r>
          </w:p>
          <w:p w:rsidR="00B9023C" w:rsidRPr="003D2A7F" w:rsidRDefault="00B9023C" w:rsidP="001F2DA9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EF2BF7" w:rsidP="002625AE">
            <w:pPr>
              <w:rPr>
                <w:sz w:val="24"/>
              </w:rPr>
            </w:pPr>
            <w:r>
              <w:rPr>
                <w:sz w:val="24"/>
              </w:rPr>
              <w:t>Proverbs 3:5</w:t>
            </w:r>
            <w:r w:rsidR="005B3FAB">
              <w:rPr>
                <w:sz w:val="24"/>
              </w:rPr>
              <w:t>*</w:t>
            </w:r>
          </w:p>
          <w:p w:rsidR="00B9023C" w:rsidRPr="0052187A" w:rsidRDefault="0052187A" w:rsidP="0052187A">
            <w:pPr>
              <w:rPr>
                <w:rStyle w:val="text"/>
                <w:rFonts w:asciiTheme="minorHAnsi" w:hAnsiTheme="minorHAnsi"/>
              </w:rPr>
            </w:pPr>
            <w:r w:rsidRPr="0052187A">
              <w:rPr>
                <w:rStyle w:val="text"/>
                <w:rFonts w:asciiTheme="minorHAnsi" w:hAnsiTheme="minorHAnsi"/>
              </w:rPr>
              <w:t xml:space="preserve">Trust in the </w:t>
            </w:r>
            <w:r w:rsidRPr="0052187A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52187A">
              <w:rPr>
                <w:rStyle w:val="text"/>
                <w:rFonts w:asciiTheme="minorHAnsi" w:hAnsiTheme="minorHAnsi"/>
              </w:rPr>
              <w:t xml:space="preserve"> with all your heart and lean not on your own understanding</w:t>
            </w:r>
            <w:r w:rsidR="00E9131B">
              <w:rPr>
                <w:rStyle w:val="text"/>
                <w:rFonts w:asciiTheme="minorHAnsi" w:hAnsiTheme="minorHAnsi"/>
              </w:rPr>
              <w:t>;</w:t>
            </w:r>
          </w:p>
          <w:p w:rsidR="0052187A" w:rsidRPr="003D2A7F" w:rsidRDefault="0052187A" w:rsidP="0052187A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EF2BF7" w:rsidP="00BB51D1">
            <w:pPr>
              <w:rPr>
                <w:sz w:val="24"/>
              </w:rPr>
            </w:pPr>
            <w:r>
              <w:rPr>
                <w:sz w:val="24"/>
              </w:rPr>
              <w:t>Proverbs 3:6</w:t>
            </w:r>
            <w:r w:rsidR="005B3FAB">
              <w:rPr>
                <w:sz w:val="24"/>
              </w:rPr>
              <w:t>*</w:t>
            </w:r>
          </w:p>
          <w:p w:rsidR="00B9023C" w:rsidRPr="0052187A" w:rsidRDefault="0052187A" w:rsidP="0052187A">
            <w:pPr>
              <w:rPr>
                <w:rStyle w:val="text"/>
                <w:rFonts w:asciiTheme="minorHAnsi" w:hAnsiTheme="minorHAnsi"/>
                <w:vertAlign w:val="superscript"/>
              </w:rPr>
            </w:pPr>
            <w:proofErr w:type="gramStart"/>
            <w:r w:rsidRPr="0052187A">
              <w:rPr>
                <w:rStyle w:val="text"/>
                <w:rFonts w:asciiTheme="minorHAnsi" w:hAnsiTheme="minorHAnsi"/>
              </w:rPr>
              <w:t>in</w:t>
            </w:r>
            <w:proofErr w:type="gramEnd"/>
            <w:r w:rsidRPr="0052187A">
              <w:rPr>
                <w:rStyle w:val="text"/>
                <w:rFonts w:asciiTheme="minorHAnsi" w:hAnsiTheme="minorHAnsi"/>
              </w:rPr>
              <w:t xml:space="preserve"> all your ways submit to him, and he will make your paths straight.</w:t>
            </w:r>
          </w:p>
          <w:p w:rsidR="0052187A" w:rsidRPr="003D2A7F" w:rsidRDefault="0052187A" w:rsidP="0052187A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NOVEMBER</w:t>
            </w: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</w:p>
          <w:p w:rsidR="00A84A0E" w:rsidRDefault="00A84A0E" w:rsidP="003D2A7F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NOVEMBER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EF2BF7" w:rsidP="001F2DA9">
            <w:pPr>
              <w:rPr>
                <w:sz w:val="24"/>
              </w:rPr>
            </w:pPr>
            <w:r>
              <w:rPr>
                <w:sz w:val="24"/>
              </w:rPr>
              <w:t>Proverbs 3:5, 6</w:t>
            </w:r>
            <w:r w:rsidR="005B3FAB">
              <w:rPr>
                <w:sz w:val="24"/>
              </w:rPr>
              <w:t>*</w:t>
            </w:r>
          </w:p>
          <w:p w:rsidR="00B9023C" w:rsidRPr="0052187A" w:rsidRDefault="0052187A" w:rsidP="0052187A">
            <w:pPr>
              <w:rPr>
                <w:rStyle w:val="text"/>
                <w:rFonts w:asciiTheme="minorHAnsi" w:hAnsiTheme="minorHAnsi"/>
              </w:rPr>
            </w:pPr>
            <w:r w:rsidRPr="0052187A">
              <w:rPr>
                <w:rStyle w:val="text"/>
                <w:rFonts w:asciiTheme="minorHAnsi" w:hAnsiTheme="minorHAnsi"/>
                <w:vertAlign w:val="superscript"/>
              </w:rPr>
              <w:t xml:space="preserve">5 </w:t>
            </w:r>
            <w:r w:rsidRPr="0052187A">
              <w:rPr>
                <w:rStyle w:val="text"/>
                <w:rFonts w:asciiTheme="minorHAnsi" w:hAnsiTheme="minorHAnsi"/>
              </w:rPr>
              <w:t xml:space="preserve">Trust in the </w:t>
            </w:r>
            <w:r w:rsidRPr="0052187A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52187A">
              <w:rPr>
                <w:rStyle w:val="text"/>
                <w:rFonts w:asciiTheme="minorHAnsi" w:hAnsiTheme="minorHAnsi"/>
              </w:rPr>
              <w:t xml:space="preserve"> with all your heart and lean not on your own understanding; </w:t>
            </w:r>
            <w:r w:rsidRPr="0052187A">
              <w:rPr>
                <w:rStyle w:val="text"/>
                <w:rFonts w:asciiTheme="minorHAnsi" w:hAnsiTheme="minorHAnsi"/>
                <w:vertAlign w:val="superscript"/>
              </w:rPr>
              <w:t xml:space="preserve">6 </w:t>
            </w:r>
            <w:r w:rsidRPr="0052187A">
              <w:rPr>
                <w:rStyle w:val="text"/>
                <w:rFonts w:asciiTheme="minorHAnsi" w:hAnsiTheme="minorHAnsi"/>
              </w:rPr>
              <w:t>in all your ways submit to him, and he will make your paths straight.</w:t>
            </w:r>
          </w:p>
          <w:p w:rsidR="0052187A" w:rsidRPr="003D2A7F" w:rsidRDefault="0052187A" w:rsidP="0052187A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7952FB" w:rsidP="007952FB">
            <w:pPr>
              <w:rPr>
                <w:sz w:val="24"/>
              </w:rPr>
            </w:pPr>
            <w:r>
              <w:rPr>
                <w:sz w:val="24"/>
              </w:rPr>
              <w:t>Jeremiah 29:11*</w:t>
            </w:r>
          </w:p>
          <w:p w:rsidR="00A84A0E" w:rsidRPr="0052187A" w:rsidRDefault="0052187A" w:rsidP="007952FB">
            <w:pPr>
              <w:rPr>
                <w:rStyle w:val="text"/>
                <w:rFonts w:asciiTheme="minorHAnsi" w:hAnsiTheme="minorHAnsi"/>
              </w:rPr>
            </w:pPr>
            <w:r w:rsidRPr="0052187A">
              <w:rPr>
                <w:rStyle w:val="text"/>
                <w:rFonts w:asciiTheme="minorHAnsi" w:hAnsiTheme="minorHAnsi"/>
                <w:vertAlign w:val="superscript"/>
              </w:rPr>
              <w:t xml:space="preserve">11 </w:t>
            </w:r>
            <w:r w:rsidRPr="0052187A">
              <w:rPr>
                <w:rStyle w:val="text"/>
                <w:rFonts w:asciiTheme="minorHAnsi" w:hAnsiTheme="minorHAnsi"/>
              </w:rPr>
              <w:t xml:space="preserve">For I know the plans I have for you,” declares the </w:t>
            </w:r>
            <w:r w:rsidRPr="0052187A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52187A">
              <w:rPr>
                <w:rStyle w:val="text"/>
                <w:rFonts w:asciiTheme="minorHAnsi" w:hAnsiTheme="minorHAnsi"/>
              </w:rPr>
              <w:t>, “plans to prosper you and not to harm you, plans to give you hope and a future.</w:t>
            </w:r>
            <w:r w:rsidR="00E9131B">
              <w:rPr>
                <w:rStyle w:val="text"/>
                <w:rFonts w:asciiTheme="minorHAnsi" w:hAnsiTheme="minorHAnsi"/>
              </w:rPr>
              <w:t>”</w:t>
            </w:r>
          </w:p>
          <w:p w:rsidR="0052187A" w:rsidRDefault="0052187A" w:rsidP="007952FB">
            <w:pPr>
              <w:rPr>
                <w:sz w:val="24"/>
              </w:rPr>
            </w:pPr>
          </w:p>
          <w:p w:rsidR="00A84A0E" w:rsidRDefault="00A84A0E" w:rsidP="007952FB">
            <w:pPr>
              <w:rPr>
                <w:sz w:val="24"/>
              </w:rPr>
            </w:pPr>
          </w:p>
          <w:p w:rsidR="00A84A0E" w:rsidRPr="003D2A7F" w:rsidRDefault="00A84A0E" w:rsidP="007952FB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7952FB" w:rsidP="001F2DA9">
            <w:pPr>
              <w:rPr>
                <w:sz w:val="24"/>
              </w:rPr>
            </w:pPr>
            <w:r>
              <w:rPr>
                <w:sz w:val="24"/>
              </w:rPr>
              <w:t>John 3:16</w:t>
            </w:r>
          </w:p>
          <w:p w:rsidR="00B9023C" w:rsidRDefault="0052187A" w:rsidP="001F2DA9">
            <w:pPr>
              <w:rPr>
                <w:rStyle w:val="text"/>
                <w:rFonts w:asciiTheme="minorHAnsi" w:hAnsiTheme="minorHAnsi"/>
                <w:szCs w:val="22"/>
              </w:rPr>
            </w:pPr>
            <w:r w:rsidRPr="003B19A8">
              <w:rPr>
                <w:rStyle w:val="text"/>
                <w:rFonts w:asciiTheme="minorHAnsi" w:hAnsiTheme="minorHAnsi"/>
                <w:szCs w:val="22"/>
              </w:rPr>
              <w:t>For God so loved the world that he gave his one and only Son, that whoever believes in him shall not perish but have eternal life.</w:t>
            </w:r>
          </w:p>
          <w:p w:rsidR="0052187A" w:rsidRPr="003D2A7F" w:rsidRDefault="0052187A" w:rsidP="001F2DA9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DECEMBER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EF2BF7" w:rsidP="00D20152">
            <w:pPr>
              <w:rPr>
                <w:sz w:val="24"/>
              </w:rPr>
            </w:pPr>
            <w:r>
              <w:rPr>
                <w:sz w:val="24"/>
              </w:rPr>
              <w:t>Matthew 28:19</w:t>
            </w:r>
          </w:p>
          <w:p w:rsidR="00B9023C" w:rsidRDefault="0052187A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Therefore go and make disciples of all nations, baptizing them in the name of the Father and of the Son and of the Holy Spirit</w:t>
            </w:r>
            <w:r>
              <w:rPr>
                <w:rStyle w:val="woj"/>
                <w:rFonts w:asciiTheme="minorHAnsi" w:hAnsiTheme="minorHAnsi"/>
              </w:rPr>
              <w:t>.</w:t>
            </w:r>
          </w:p>
          <w:p w:rsidR="0052187A" w:rsidRPr="003D2A7F" w:rsidRDefault="0052187A" w:rsidP="00D20152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EF2BF7" w:rsidP="00D20152">
            <w:pPr>
              <w:rPr>
                <w:sz w:val="24"/>
              </w:rPr>
            </w:pPr>
            <w:r>
              <w:rPr>
                <w:sz w:val="24"/>
              </w:rPr>
              <w:t>Matthew 7:12</w:t>
            </w:r>
          </w:p>
          <w:p w:rsidR="00B9023C" w:rsidRDefault="0052187A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So in everything, do to others what you would have them do to you, for this sums up the Law and the Prophets.</w:t>
            </w:r>
          </w:p>
          <w:p w:rsidR="0052187A" w:rsidRPr="003D2A7F" w:rsidRDefault="0052187A" w:rsidP="00D20152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EF2BF7" w:rsidP="00EF2BF7">
            <w:pPr>
              <w:rPr>
                <w:sz w:val="24"/>
              </w:rPr>
            </w:pPr>
            <w:r>
              <w:rPr>
                <w:sz w:val="24"/>
              </w:rPr>
              <w:t>Galatians 5:22,23</w:t>
            </w:r>
          </w:p>
          <w:p w:rsidR="0052187A" w:rsidRPr="006D500C" w:rsidRDefault="0052187A" w:rsidP="0052187A">
            <w:pPr>
              <w:rPr>
                <w:rFonts w:asciiTheme="majorHAnsi" w:hAnsiTheme="majorHAnsi"/>
                <w:b/>
              </w:rPr>
            </w:pPr>
            <w:r w:rsidRPr="00AB7421">
              <w:rPr>
                <w:rFonts w:asciiTheme="minorHAnsi" w:hAnsiTheme="minorHAnsi"/>
                <w:vertAlign w:val="superscript"/>
              </w:rPr>
              <w:t xml:space="preserve">22 </w:t>
            </w:r>
            <w:r w:rsidRPr="00AB7421">
              <w:rPr>
                <w:rFonts w:asciiTheme="minorHAnsi" w:hAnsiTheme="minorHAnsi"/>
              </w:rPr>
              <w:t>But the fruit of the Spirit is love, joy, peace, patience, kindness, goodness, faithfulness</w:t>
            </w:r>
            <w:r>
              <w:rPr>
                <w:rFonts w:asciiTheme="minorHAnsi" w:hAnsiTheme="minorHAnsi"/>
              </w:rPr>
              <w:t xml:space="preserve">, </w:t>
            </w:r>
            <w:r w:rsidRPr="00AB7421"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 w:rsidRPr="009827F8">
              <w:rPr>
                <w:rFonts w:asciiTheme="minorHAnsi" w:hAnsiTheme="minorHAnsi"/>
              </w:rPr>
              <w:t xml:space="preserve"> gentleness and self-control. Against such things there is no law.</w:t>
            </w:r>
          </w:p>
          <w:p w:rsidR="00B9023C" w:rsidRPr="003D2A7F" w:rsidRDefault="00B9023C" w:rsidP="00EF2BF7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EF2BF7" w:rsidP="00D20152">
            <w:pPr>
              <w:rPr>
                <w:sz w:val="24"/>
              </w:rPr>
            </w:pPr>
            <w:r>
              <w:rPr>
                <w:sz w:val="24"/>
              </w:rPr>
              <w:t>John 14:6</w:t>
            </w:r>
          </w:p>
          <w:p w:rsidR="00B9023C" w:rsidRDefault="0052187A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 xml:space="preserve">Jesus answered, </w:t>
            </w:r>
            <w:r w:rsidRPr="00AB7421">
              <w:rPr>
                <w:rStyle w:val="woj"/>
                <w:rFonts w:asciiTheme="minorHAnsi" w:hAnsiTheme="minorHAnsi"/>
              </w:rPr>
              <w:t>“I am the way and the truth and the life. No one comes to the Father except through me.</w:t>
            </w:r>
            <w:r w:rsidR="00E9131B">
              <w:rPr>
                <w:rStyle w:val="woj"/>
                <w:rFonts w:asciiTheme="minorHAnsi" w:hAnsiTheme="minorHAnsi"/>
              </w:rPr>
              <w:t>”</w:t>
            </w:r>
          </w:p>
          <w:p w:rsidR="0052187A" w:rsidRPr="0052187A" w:rsidRDefault="0052187A" w:rsidP="00D20152"/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EF2BF7" w:rsidP="001F2DA9">
            <w:pPr>
              <w:rPr>
                <w:sz w:val="24"/>
              </w:rPr>
            </w:pPr>
            <w:r>
              <w:rPr>
                <w:sz w:val="24"/>
              </w:rPr>
              <w:t>Romans 3:23</w:t>
            </w:r>
          </w:p>
          <w:p w:rsidR="00B9023C" w:rsidRDefault="0052187A" w:rsidP="0052187A">
            <w:pPr>
              <w:rPr>
                <w:rStyle w:val="text"/>
                <w:rFonts w:asciiTheme="minorHAnsi" w:hAnsiTheme="minorHAnsi"/>
              </w:rPr>
            </w:pPr>
            <w:r w:rsidRPr="00D3028B">
              <w:rPr>
                <w:rStyle w:val="text"/>
                <w:rFonts w:asciiTheme="minorHAnsi" w:hAnsiTheme="minorHAnsi"/>
                <w:vertAlign w:val="superscript"/>
              </w:rPr>
              <w:t xml:space="preserve">23 </w:t>
            </w:r>
            <w:r>
              <w:rPr>
                <w:rStyle w:val="text"/>
                <w:rFonts w:asciiTheme="minorHAnsi" w:hAnsiTheme="minorHAnsi"/>
              </w:rPr>
              <w:t>Fo</w:t>
            </w:r>
            <w:r w:rsidRPr="00D3028B">
              <w:rPr>
                <w:rStyle w:val="text"/>
                <w:rFonts w:asciiTheme="minorHAnsi" w:hAnsiTheme="minorHAnsi"/>
              </w:rPr>
              <w:t>r all have sinned and fall short of the glory of God</w:t>
            </w:r>
            <w:r>
              <w:rPr>
                <w:rStyle w:val="text"/>
                <w:rFonts w:asciiTheme="minorHAnsi" w:hAnsiTheme="minorHAnsi"/>
              </w:rPr>
              <w:t>.</w:t>
            </w:r>
          </w:p>
          <w:p w:rsidR="0052187A" w:rsidRPr="003D2A7F" w:rsidRDefault="0052187A" w:rsidP="0052187A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EF2BF7" w:rsidP="00EF2BF7">
            <w:pPr>
              <w:rPr>
                <w:sz w:val="24"/>
              </w:rPr>
            </w:pPr>
            <w:r>
              <w:rPr>
                <w:sz w:val="24"/>
              </w:rPr>
              <w:t>Romans 6:23</w:t>
            </w:r>
          </w:p>
          <w:p w:rsidR="00B9023C" w:rsidRDefault="0052187A" w:rsidP="00EF2BF7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For the wages of sin is death, but the gift of God is eternal life in Christ Jesus our Lord.</w:t>
            </w:r>
          </w:p>
          <w:p w:rsidR="0052187A" w:rsidRPr="0052187A" w:rsidRDefault="0052187A" w:rsidP="00EF2BF7">
            <w:pPr>
              <w:rPr>
                <w:b/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F0582" w:rsidP="00DF0582">
            <w:pPr>
              <w:rPr>
                <w:sz w:val="24"/>
              </w:rPr>
            </w:pPr>
            <w:r>
              <w:rPr>
                <w:sz w:val="24"/>
              </w:rPr>
              <w:t>Romans 5:8</w:t>
            </w:r>
          </w:p>
          <w:p w:rsidR="00B9023C" w:rsidRDefault="0052187A" w:rsidP="00DF0582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But God demonstrates his own love for us in this: While we were still sinners, Christ died for us.</w:t>
            </w:r>
          </w:p>
          <w:p w:rsidR="0052187A" w:rsidRPr="003D2A7F" w:rsidRDefault="0052187A" w:rsidP="00DF0582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F0582" w:rsidP="00BA088D">
            <w:pPr>
              <w:rPr>
                <w:sz w:val="24"/>
              </w:rPr>
            </w:pPr>
            <w:r>
              <w:rPr>
                <w:sz w:val="24"/>
              </w:rPr>
              <w:t>Romans 10:9</w:t>
            </w:r>
          </w:p>
          <w:p w:rsidR="00B9023C" w:rsidRDefault="0052187A" w:rsidP="00BA088D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If you declare with your mouth, “Jesus is Lord,” and believe in your heart that God raised him from the dead, you will be saved.</w:t>
            </w:r>
          </w:p>
          <w:p w:rsidR="0052187A" w:rsidRPr="003D2A7F" w:rsidRDefault="0052187A" w:rsidP="00BA088D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F0582" w:rsidP="00556D18">
            <w:pPr>
              <w:rPr>
                <w:sz w:val="24"/>
              </w:rPr>
            </w:pPr>
            <w:r>
              <w:rPr>
                <w:sz w:val="24"/>
              </w:rPr>
              <w:t>2 Timothy 3:16, 17</w:t>
            </w:r>
          </w:p>
          <w:p w:rsidR="0052187A" w:rsidRPr="0052187A" w:rsidRDefault="0052187A" w:rsidP="0052187A">
            <w:pPr>
              <w:pStyle w:val="NormalWeb"/>
              <w:spacing w:before="0" w:beforeAutospacing="0" w:after="0" w:afterAutospacing="0"/>
              <w:rPr>
                <w:rStyle w:val="text"/>
                <w:rFonts w:asciiTheme="minorHAnsi" w:hAnsiTheme="minorHAnsi" w:cstheme="minorHAnsi"/>
                <w:sz w:val="22"/>
                <w:szCs w:val="22"/>
              </w:rPr>
            </w:pP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16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All Scripture is God-breathed and is useful for teaching, rebuking, correcting and training in righteousness,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>17</w:t>
            </w:r>
            <w:r w:rsidRPr="0052187A">
              <w:rPr>
                <w:rStyle w:val="text"/>
                <w:sz w:val="22"/>
                <w:szCs w:val="22"/>
                <w:vertAlign w:val="superscript"/>
              </w:rPr>
              <w:t xml:space="preserve">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so that the servant of God may be thoroughly equipped for every good work.</w:t>
            </w:r>
          </w:p>
          <w:p w:rsidR="00B9023C" w:rsidRPr="003D2A7F" w:rsidRDefault="00B9023C" w:rsidP="00556D18">
            <w:pPr>
              <w:rPr>
                <w:sz w:val="24"/>
              </w:rPr>
            </w:pPr>
          </w:p>
        </w:tc>
      </w:tr>
      <w:tr w:rsidR="00BB51D1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MARCH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DF0582" w:rsidP="00BA088D">
            <w:pPr>
              <w:rPr>
                <w:sz w:val="24"/>
              </w:rPr>
            </w:pPr>
            <w:r>
              <w:rPr>
                <w:sz w:val="24"/>
              </w:rPr>
              <w:t>Micah 6:8</w:t>
            </w:r>
          </w:p>
          <w:p w:rsidR="0052187A" w:rsidRPr="0052187A" w:rsidRDefault="0052187A" w:rsidP="0052187A">
            <w:pPr>
              <w:pStyle w:val="NormalWeb"/>
              <w:spacing w:before="0" w:beforeAutospacing="0" w:after="0" w:afterAutospacing="0"/>
              <w:rPr>
                <w:rStyle w:val="text"/>
                <w:rFonts w:asciiTheme="minorHAnsi" w:hAnsiTheme="minorHAnsi" w:cstheme="minorHAnsi"/>
                <w:sz w:val="22"/>
                <w:szCs w:val="22"/>
              </w:rPr>
            </w:pP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8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He has shown you, O man, what is good.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And what does the </w:t>
            </w:r>
            <w:r w:rsidRPr="0052187A">
              <w:rPr>
                <w:rStyle w:val="small-caps"/>
                <w:rFonts w:asciiTheme="minorHAnsi" w:hAnsiTheme="minorHAnsi" w:cstheme="minorHAnsi"/>
                <w:smallCaps/>
                <w:sz w:val="22"/>
                <w:szCs w:val="22"/>
              </w:rPr>
              <w:t>Lord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require of you?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To act justly and to love mercy</w:t>
            </w:r>
            <w:r w:rsidRPr="0052187A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and to walk humbly with your God.</w:t>
            </w:r>
          </w:p>
          <w:p w:rsidR="00B9023C" w:rsidRPr="003D2A7F" w:rsidRDefault="00B9023C" w:rsidP="00BA088D">
            <w:pPr>
              <w:rPr>
                <w:sz w:val="24"/>
              </w:rPr>
            </w:pPr>
          </w:p>
        </w:tc>
      </w:tr>
      <w:tr w:rsidR="00BB51D1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DF0582" w:rsidP="00BB51D1">
            <w:pPr>
              <w:rPr>
                <w:sz w:val="24"/>
              </w:rPr>
            </w:pPr>
            <w:r>
              <w:rPr>
                <w:sz w:val="24"/>
              </w:rPr>
              <w:t>Psalm 119:11</w:t>
            </w:r>
          </w:p>
          <w:p w:rsidR="0052187A" w:rsidRPr="0052187A" w:rsidRDefault="0052187A" w:rsidP="0052187A">
            <w:pPr>
              <w:pStyle w:val="NormalWeb"/>
              <w:spacing w:before="0" w:beforeAutospacing="0" w:after="0" w:afterAutospacing="0"/>
              <w:rPr>
                <w:rStyle w:val="text"/>
                <w:rFonts w:asciiTheme="minorHAnsi" w:hAnsiTheme="minorHAnsi" w:cstheme="minorHAnsi"/>
                <w:sz w:val="22"/>
                <w:szCs w:val="22"/>
              </w:rPr>
            </w:pP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11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 have hidden your word in my heart</w:t>
            </w:r>
            <w:r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that I might not sin against you.</w:t>
            </w:r>
          </w:p>
          <w:p w:rsidR="00B9023C" w:rsidRPr="003D2A7F" w:rsidRDefault="00B9023C" w:rsidP="00BB51D1">
            <w:pPr>
              <w:rPr>
                <w:sz w:val="24"/>
              </w:rPr>
            </w:pPr>
          </w:p>
        </w:tc>
      </w:tr>
      <w:tr w:rsidR="00BB51D1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DF0582" w:rsidP="00BB51D1">
            <w:pPr>
              <w:rPr>
                <w:sz w:val="24"/>
              </w:rPr>
            </w:pPr>
            <w:r>
              <w:rPr>
                <w:sz w:val="24"/>
              </w:rPr>
              <w:t>Genesis 1:1</w:t>
            </w:r>
          </w:p>
          <w:p w:rsidR="0052187A" w:rsidRPr="0052187A" w:rsidRDefault="0052187A" w:rsidP="0052187A">
            <w:pPr>
              <w:pStyle w:val="NormalWeb"/>
              <w:spacing w:before="0" w:beforeAutospacing="0" w:after="0" w:afterAutospacing="0"/>
              <w:rPr>
                <w:rStyle w:val="text"/>
                <w:rFonts w:asciiTheme="minorHAnsi" w:hAnsiTheme="minorHAnsi" w:cstheme="minorHAnsi"/>
                <w:sz w:val="22"/>
                <w:szCs w:val="22"/>
              </w:rPr>
            </w:pP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In the beginning God created the heavens and the earth.</w:t>
            </w:r>
          </w:p>
          <w:p w:rsidR="00B9023C" w:rsidRPr="003D2A7F" w:rsidRDefault="00B9023C" w:rsidP="00BB51D1">
            <w:pPr>
              <w:rPr>
                <w:sz w:val="24"/>
              </w:rPr>
            </w:pPr>
          </w:p>
        </w:tc>
      </w:tr>
      <w:tr w:rsidR="00BB51D1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BB51D1" w:rsidRDefault="00DF0582" w:rsidP="00556D18">
            <w:pPr>
              <w:rPr>
                <w:sz w:val="24"/>
              </w:rPr>
            </w:pPr>
            <w:r>
              <w:rPr>
                <w:sz w:val="24"/>
              </w:rPr>
              <w:t>Philippians 4:13</w:t>
            </w:r>
          </w:p>
          <w:p w:rsidR="0052187A" w:rsidRPr="0052187A" w:rsidRDefault="0052187A" w:rsidP="0052187A">
            <w:pPr>
              <w:pStyle w:val="NormalWeb"/>
              <w:spacing w:before="0" w:beforeAutospacing="0" w:after="0" w:afterAutospacing="0"/>
              <w:rPr>
                <w:rStyle w:val="text"/>
                <w:rFonts w:asciiTheme="minorHAnsi" w:hAnsiTheme="minorHAnsi" w:cstheme="minorHAnsi"/>
                <w:sz w:val="22"/>
                <w:szCs w:val="22"/>
              </w:rPr>
            </w:pP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I can do everything through him who gives me strength.</w:t>
            </w:r>
          </w:p>
          <w:p w:rsidR="00B9023C" w:rsidRPr="003D2A7F" w:rsidRDefault="00B9023C" w:rsidP="00556D18">
            <w:pPr>
              <w:rPr>
                <w:sz w:val="24"/>
              </w:rPr>
            </w:pPr>
          </w:p>
        </w:tc>
      </w:tr>
      <w:tr w:rsidR="00BB51D1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BB51D1" w:rsidRDefault="00DF0582" w:rsidP="00BB51D1">
            <w:pPr>
              <w:rPr>
                <w:sz w:val="24"/>
              </w:rPr>
            </w:pPr>
            <w:r>
              <w:rPr>
                <w:sz w:val="24"/>
              </w:rPr>
              <w:t>1 Corinthians 10:13</w:t>
            </w:r>
          </w:p>
          <w:p w:rsidR="0052187A" w:rsidRPr="0052187A" w:rsidRDefault="0052187A" w:rsidP="0052187A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13 </w:t>
            </w:r>
            <w:r w:rsidRPr="0052187A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No temptation has overtaken you except what is common to mankind. And God is faithful; he will not let you be tempted beyond what you can bear. But when you are tempted, he will also provide a way out so that you can endure it.</w:t>
            </w:r>
          </w:p>
          <w:p w:rsidR="00B9023C" w:rsidRPr="003D2A7F" w:rsidRDefault="00B9023C" w:rsidP="00BB51D1">
            <w:pPr>
              <w:rPr>
                <w:sz w:val="24"/>
              </w:rPr>
            </w:pPr>
          </w:p>
        </w:tc>
      </w:tr>
      <w:tr w:rsidR="00BB51D1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BB51D1" w:rsidRDefault="00BB51D1" w:rsidP="00BB51D1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BB51D1" w:rsidP="00BB51D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BB51D1" w:rsidRDefault="00DF0582" w:rsidP="00BB51D1">
            <w:pPr>
              <w:rPr>
                <w:sz w:val="24"/>
              </w:rPr>
            </w:pPr>
            <w:r>
              <w:rPr>
                <w:sz w:val="24"/>
              </w:rPr>
              <w:t>1 John 1:9</w:t>
            </w:r>
            <w:r w:rsidR="005B3FAB">
              <w:rPr>
                <w:sz w:val="24"/>
              </w:rPr>
              <w:t>*</w:t>
            </w:r>
          </w:p>
          <w:p w:rsidR="0052187A" w:rsidRDefault="0052187A" w:rsidP="0052187A">
            <w:pPr>
              <w:rPr>
                <w:rStyle w:val="text"/>
                <w:rFonts w:asciiTheme="minorHAnsi" w:hAnsiTheme="minorHAnsi"/>
              </w:rPr>
            </w:pPr>
            <w:r w:rsidRPr="005218AC">
              <w:rPr>
                <w:rStyle w:val="text"/>
                <w:rFonts w:asciiTheme="minorHAnsi" w:hAnsiTheme="minorHAnsi"/>
              </w:rPr>
              <w:t>If we confess our sins, he is faithful and just and will forgive us our sins and purify us from all unrighteousness.</w:t>
            </w:r>
          </w:p>
          <w:p w:rsidR="00B9023C" w:rsidRPr="003D2A7F" w:rsidRDefault="00B9023C" w:rsidP="00BB51D1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F0582" w:rsidP="00D20152">
            <w:pPr>
              <w:rPr>
                <w:sz w:val="24"/>
              </w:rPr>
            </w:pPr>
            <w:r>
              <w:rPr>
                <w:sz w:val="24"/>
              </w:rPr>
              <w:t>1 Peter 3:15</w:t>
            </w:r>
            <w:r w:rsidR="005B3FAB">
              <w:rPr>
                <w:sz w:val="24"/>
              </w:rPr>
              <w:t>*</w:t>
            </w:r>
          </w:p>
          <w:p w:rsidR="0052187A" w:rsidRDefault="0052187A" w:rsidP="0052187A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>Always be prepared to give an answer to everyone who asks you to give the reason for the hope that you have. But do this with gentleness and respect</w:t>
            </w:r>
            <w:r>
              <w:rPr>
                <w:rStyle w:val="text"/>
                <w:rFonts w:asciiTheme="minorHAnsi" w:hAnsiTheme="minorHAnsi"/>
              </w:rPr>
              <w:t>.</w:t>
            </w:r>
          </w:p>
          <w:p w:rsidR="00B9023C" w:rsidRPr="003D2A7F" w:rsidRDefault="00B9023C" w:rsidP="00D20152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F0582" w:rsidP="00D20152">
            <w:pPr>
              <w:rPr>
                <w:sz w:val="24"/>
              </w:rPr>
            </w:pPr>
            <w:r>
              <w:rPr>
                <w:sz w:val="24"/>
              </w:rPr>
              <w:t>Galatians 6:7</w:t>
            </w:r>
            <w:r w:rsidR="005B3FAB">
              <w:rPr>
                <w:sz w:val="24"/>
              </w:rPr>
              <w:t>*</w:t>
            </w:r>
          </w:p>
          <w:p w:rsidR="0052187A" w:rsidRDefault="0052187A" w:rsidP="0052187A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>Do not be deceived: God cannot be mocked. A man reaps what he sows.</w:t>
            </w:r>
          </w:p>
          <w:p w:rsidR="00B9023C" w:rsidRPr="003D2A7F" w:rsidRDefault="00B9023C" w:rsidP="00D20152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F0582" w:rsidP="00D20152">
            <w:pPr>
              <w:rPr>
                <w:sz w:val="24"/>
              </w:rPr>
            </w:pPr>
            <w:r>
              <w:rPr>
                <w:sz w:val="24"/>
              </w:rPr>
              <w:t>Matthew 5:16</w:t>
            </w:r>
            <w:r w:rsidR="005B3FAB">
              <w:rPr>
                <w:sz w:val="24"/>
              </w:rPr>
              <w:t>*</w:t>
            </w:r>
          </w:p>
          <w:p w:rsidR="0052187A" w:rsidRPr="006D500C" w:rsidRDefault="0052187A" w:rsidP="0052187A">
            <w:pPr>
              <w:rPr>
                <w:rFonts w:asciiTheme="majorHAnsi" w:hAnsiTheme="majorHAnsi"/>
                <w:b/>
              </w:rPr>
            </w:pPr>
            <w:r w:rsidRPr="002232BA">
              <w:rPr>
                <w:rStyle w:val="woj"/>
                <w:rFonts w:asciiTheme="minorHAnsi" w:hAnsiTheme="minorHAnsi"/>
              </w:rPr>
              <w:t>In the same way, let your light shine before others, that they may see your good deeds and glorify your Father in heaven.</w:t>
            </w:r>
          </w:p>
          <w:p w:rsidR="00B9023C" w:rsidRPr="003D2A7F" w:rsidRDefault="00B9023C" w:rsidP="00D20152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JUNE</w:t>
            </w:r>
          </w:p>
          <w:p w:rsidR="00A84A0E" w:rsidRDefault="00A84A0E" w:rsidP="00D20152">
            <w:pPr>
              <w:rPr>
                <w:sz w:val="24"/>
              </w:rPr>
            </w:pPr>
          </w:p>
          <w:p w:rsidR="00A84A0E" w:rsidRDefault="00A84A0E" w:rsidP="00D20152">
            <w:pPr>
              <w:rPr>
                <w:sz w:val="24"/>
              </w:rPr>
            </w:pPr>
          </w:p>
          <w:p w:rsidR="00A84A0E" w:rsidRDefault="00A84A0E" w:rsidP="00D20152">
            <w:pPr>
              <w:rPr>
                <w:sz w:val="24"/>
              </w:rPr>
            </w:pPr>
          </w:p>
          <w:p w:rsidR="00A84A0E" w:rsidRDefault="00A84A0E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JUNE</w:t>
            </w:r>
          </w:p>
        </w:tc>
        <w:tc>
          <w:tcPr>
            <w:tcW w:w="144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Week 1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F0582" w:rsidP="00D20152">
            <w:pPr>
              <w:rPr>
                <w:sz w:val="24"/>
              </w:rPr>
            </w:pPr>
            <w:r>
              <w:rPr>
                <w:sz w:val="24"/>
              </w:rPr>
              <w:t>Proverbs 3:5, 6</w:t>
            </w:r>
            <w:r w:rsidR="005B3FAB">
              <w:rPr>
                <w:sz w:val="24"/>
              </w:rPr>
              <w:t>*</w:t>
            </w:r>
          </w:p>
          <w:p w:rsidR="0052187A" w:rsidRPr="0052187A" w:rsidRDefault="0052187A" w:rsidP="0052187A">
            <w:pPr>
              <w:rPr>
                <w:rStyle w:val="text"/>
                <w:rFonts w:asciiTheme="minorHAnsi" w:hAnsiTheme="minorHAnsi"/>
              </w:rPr>
            </w:pPr>
            <w:r w:rsidRPr="0052187A">
              <w:rPr>
                <w:rStyle w:val="text"/>
                <w:rFonts w:asciiTheme="minorHAnsi" w:hAnsiTheme="minorHAnsi"/>
                <w:vertAlign w:val="superscript"/>
              </w:rPr>
              <w:t xml:space="preserve">5 </w:t>
            </w:r>
            <w:r w:rsidRPr="0052187A">
              <w:rPr>
                <w:rStyle w:val="text"/>
                <w:rFonts w:asciiTheme="minorHAnsi" w:hAnsiTheme="minorHAnsi"/>
              </w:rPr>
              <w:t xml:space="preserve">Trust in the </w:t>
            </w:r>
            <w:r w:rsidRPr="0052187A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52187A">
              <w:rPr>
                <w:rStyle w:val="text"/>
                <w:rFonts w:asciiTheme="minorHAnsi" w:hAnsiTheme="minorHAnsi"/>
              </w:rPr>
              <w:t xml:space="preserve"> with all your heart and lean not on your own understanding; </w:t>
            </w:r>
            <w:r w:rsidRPr="0052187A">
              <w:rPr>
                <w:rStyle w:val="text"/>
                <w:rFonts w:asciiTheme="minorHAnsi" w:hAnsiTheme="minorHAnsi"/>
                <w:vertAlign w:val="superscript"/>
              </w:rPr>
              <w:t xml:space="preserve">6 </w:t>
            </w:r>
            <w:r w:rsidRPr="0052187A">
              <w:rPr>
                <w:rStyle w:val="text"/>
                <w:rFonts w:asciiTheme="minorHAnsi" w:hAnsiTheme="minorHAnsi"/>
              </w:rPr>
              <w:t>in all your ways submit to him, and he will make your paths straight.</w:t>
            </w:r>
          </w:p>
          <w:p w:rsidR="00B9023C" w:rsidRPr="003D2A7F" w:rsidRDefault="00B9023C" w:rsidP="00D20152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F0582" w:rsidP="00D20152">
            <w:pPr>
              <w:rPr>
                <w:sz w:val="24"/>
              </w:rPr>
            </w:pPr>
            <w:r>
              <w:rPr>
                <w:sz w:val="24"/>
              </w:rPr>
              <w:t>Jeremiah 29:11</w:t>
            </w:r>
            <w:r w:rsidR="005B3FAB">
              <w:rPr>
                <w:sz w:val="24"/>
              </w:rPr>
              <w:t>*</w:t>
            </w:r>
          </w:p>
          <w:p w:rsidR="00A84A0E" w:rsidRPr="0052187A" w:rsidRDefault="00A84A0E" w:rsidP="00A84A0E">
            <w:pPr>
              <w:rPr>
                <w:rStyle w:val="text"/>
                <w:rFonts w:asciiTheme="minorHAnsi" w:hAnsiTheme="minorHAnsi"/>
              </w:rPr>
            </w:pPr>
            <w:r w:rsidRPr="0052187A">
              <w:rPr>
                <w:rStyle w:val="text"/>
                <w:rFonts w:asciiTheme="minorHAnsi" w:hAnsiTheme="minorHAnsi"/>
                <w:vertAlign w:val="superscript"/>
              </w:rPr>
              <w:t xml:space="preserve">11 </w:t>
            </w:r>
            <w:r w:rsidRPr="0052187A">
              <w:rPr>
                <w:rStyle w:val="text"/>
                <w:rFonts w:asciiTheme="minorHAnsi" w:hAnsiTheme="minorHAnsi"/>
              </w:rPr>
              <w:t xml:space="preserve">For I know the plans I have for you,” declares the </w:t>
            </w:r>
            <w:r w:rsidRPr="0052187A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52187A">
              <w:rPr>
                <w:rStyle w:val="text"/>
                <w:rFonts w:asciiTheme="minorHAnsi" w:hAnsiTheme="minorHAnsi"/>
              </w:rPr>
              <w:t>, “plans to prosper you and not to harm you, plans to give you hope and a future.</w:t>
            </w:r>
            <w:r w:rsidR="00E9131B">
              <w:rPr>
                <w:rStyle w:val="text"/>
                <w:rFonts w:asciiTheme="minorHAnsi" w:hAnsiTheme="minorHAnsi"/>
              </w:rPr>
              <w:t>”</w:t>
            </w:r>
          </w:p>
          <w:p w:rsidR="00B9023C" w:rsidRPr="003D2A7F" w:rsidRDefault="00B9023C" w:rsidP="00D20152">
            <w:pPr>
              <w:rPr>
                <w:sz w:val="24"/>
              </w:rPr>
            </w:pPr>
          </w:p>
        </w:tc>
      </w:tr>
      <w:tr w:rsidR="00D20152" w:rsidRPr="003D2A7F" w:rsidTr="00B9023C">
        <w:trPr>
          <w:trHeight w:val="260"/>
          <w:jc w:val="center"/>
        </w:trPr>
        <w:tc>
          <w:tcPr>
            <w:tcW w:w="1875" w:type="dxa"/>
            <w:vMerge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F0582" w:rsidP="00BA088D">
            <w:pPr>
              <w:rPr>
                <w:sz w:val="24"/>
              </w:rPr>
            </w:pPr>
            <w:r>
              <w:rPr>
                <w:sz w:val="24"/>
              </w:rPr>
              <w:t>Review</w:t>
            </w:r>
          </w:p>
          <w:p w:rsidR="00B9023C" w:rsidRPr="003D2A7F" w:rsidRDefault="00B9023C" w:rsidP="00BA088D">
            <w:pPr>
              <w:rPr>
                <w:sz w:val="24"/>
              </w:rPr>
            </w:pPr>
          </w:p>
        </w:tc>
      </w:tr>
    </w:tbl>
    <w:p w:rsidR="00406DCA" w:rsidRDefault="00406DCA" w:rsidP="00406DCA">
      <w:pPr>
        <w:jc w:val="right"/>
        <w:rPr>
          <w:sz w:val="16"/>
          <w:szCs w:val="16"/>
        </w:rPr>
      </w:pPr>
    </w:p>
    <w:p w:rsidR="00406DCA" w:rsidRPr="009E10F7" w:rsidRDefault="00406DCA" w:rsidP="00406DCA">
      <w:pPr>
        <w:jc w:val="right"/>
        <w:rPr>
          <w:sz w:val="16"/>
          <w:szCs w:val="16"/>
        </w:rPr>
      </w:pPr>
      <w:r w:rsidRPr="009E10F7">
        <w:rPr>
          <w:sz w:val="16"/>
          <w:szCs w:val="16"/>
        </w:rPr>
        <w:t>*</w:t>
      </w:r>
      <w:r>
        <w:rPr>
          <w:sz w:val="16"/>
          <w:szCs w:val="16"/>
        </w:rPr>
        <w:t xml:space="preserve"> identifies new verses</w:t>
      </w:r>
    </w:p>
    <w:p w:rsidR="00B32794" w:rsidRDefault="00406DCA" w:rsidP="00406DCA">
      <w:pPr>
        <w:jc w:val="right"/>
      </w:pPr>
      <w:r w:rsidRPr="009E10F7">
        <w:rPr>
          <w:sz w:val="16"/>
          <w:szCs w:val="16"/>
        </w:rPr>
        <w:t>Updated September 2014</w:t>
      </w:r>
    </w:p>
    <w:sectPr w:rsidR="00B327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0D0" w:rsidRDefault="009F70D0" w:rsidP="009F70D0">
      <w:r>
        <w:separator/>
      </w:r>
    </w:p>
  </w:endnote>
  <w:endnote w:type="continuationSeparator" w:id="0">
    <w:p w:rsidR="009F70D0" w:rsidRDefault="009F70D0" w:rsidP="009F7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D0" w:rsidRDefault="009F70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D0" w:rsidRDefault="009F70D0" w:rsidP="009F70D0">
    <w:pPr>
      <w:pStyle w:val="Footer"/>
      <w:jc w:val="right"/>
    </w:pPr>
    <w:r>
      <w:t xml:space="preserve">Grade 6 Bible Memory                            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D0" w:rsidRDefault="009F70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0D0" w:rsidRDefault="009F70D0" w:rsidP="009F70D0">
      <w:r>
        <w:separator/>
      </w:r>
    </w:p>
  </w:footnote>
  <w:footnote w:type="continuationSeparator" w:id="0">
    <w:p w:rsidR="009F70D0" w:rsidRDefault="009F70D0" w:rsidP="009F7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D0" w:rsidRDefault="009F70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D0" w:rsidRDefault="009F70D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D0" w:rsidRDefault="009F70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94"/>
    <w:rsid w:val="000B7F49"/>
    <w:rsid w:val="001658F6"/>
    <w:rsid w:val="001F2DA9"/>
    <w:rsid w:val="002625AE"/>
    <w:rsid w:val="00264FA6"/>
    <w:rsid w:val="00296808"/>
    <w:rsid w:val="003D2A7F"/>
    <w:rsid w:val="00406DCA"/>
    <w:rsid w:val="0052187A"/>
    <w:rsid w:val="00556D18"/>
    <w:rsid w:val="005B3FAB"/>
    <w:rsid w:val="007629C7"/>
    <w:rsid w:val="007952FB"/>
    <w:rsid w:val="008153E7"/>
    <w:rsid w:val="009D2D56"/>
    <w:rsid w:val="009F70D0"/>
    <w:rsid w:val="00A84A0E"/>
    <w:rsid w:val="00B32794"/>
    <w:rsid w:val="00B73EA1"/>
    <w:rsid w:val="00B9023C"/>
    <w:rsid w:val="00BA088D"/>
    <w:rsid w:val="00BB51D1"/>
    <w:rsid w:val="00CA36A5"/>
    <w:rsid w:val="00D20152"/>
    <w:rsid w:val="00DE42ED"/>
    <w:rsid w:val="00DF0582"/>
    <w:rsid w:val="00DF6F6E"/>
    <w:rsid w:val="00E9131B"/>
    <w:rsid w:val="00EF2BF7"/>
    <w:rsid w:val="00FB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85CAB-90E9-4D04-8288-1E6825D3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theme="minorHAnsi"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2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2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29C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sid w:val="003D2A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2A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D2A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3D2A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2A7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52187A"/>
  </w:style>
  <w:style w:type="character" w:customStyle="1" w:styleId="woj">
    <w:name w:val="woj"/>
    <w:basedOn w:val="DefaultParagraphFont"/>
    <w:rsid w:val="0052187A"/>
  </w:style>
  <w:style w:type="character" w:customStyle="1" w:styleId="small-caps">
    <w:name w:val="small-caps"/>
    <w:basedOn w:val="DefaultParagraphFont"/>
    <w:rsid w:val="0052187A"/>
  </w:style>
  <w:style w:type="character" w:styleId="Hyperlink">
    <w:name w:val="Hyperlink"/>
    <w:basedOn w:val="DefaultParagraphFont"/>
    <w:uiPriority w:val="99"/>
    <w:unhideWhenUsed/>
    <w:rsid w:val="0052187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2187A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rsid w:val="009F70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F70D0"/>
  </w:style>
  <w:style w:type="paragraph" w:styleId="Footer">
    <w:name w:val="footer"/>
    <w:basedOn w:val="Normal"/>
    <w:link w:val="FooterChar"/>
    <w:rsid w:val="009F70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F7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24318-5A93-4C6F-B44D-637C510E3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9DC6E60F</Template>
  <TotalTime>45</TotalTime>
  <Pages>4</Pages>
  <Words>824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4309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Hay SCE</dc:creator>
  <cp:keywords/>
  <dc:description/>
  <cp:lastModifiedBy>Melanie Hay SCE</cp:lastModifiedBy>
  <cp:revision>10</cp:revision>
  <cp:lastPrinted>2014-03-24T15:24:00Z</cp:lastPrinted>
  <dcterms:created xsi:type="dcterms:W3CDTF">2014-03-24T15:25:00Z</dcterms:created>
  <dcterms:modified xsi:type="dcterms:W3CDTF">2014-04-29T18:36:00Z</dcterms:modified>
</cp:coreProperties>
</file>