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F1A" w:rsidRDefault="00FB7F1A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83DC63" wp14:editId="65AA8ADE">
            <wp:simplePos x="0" y="0"/>
            <wp:positionH relativeFrom="column">
              <wp:posOffset>4982210</wp:posOffset>
            </wp:positionH>
            <wp:positionV relativeFrom="paragraph">
              <wp:posOffset>-453085</wp:posOffset>
            </wp:positionV>
            <wp:extent cx="991479" cy="110459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ing Bib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479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5B79DA" wp14:editId="195E81E8">
            <wp:simplePos x="0" y="0"/>
            <wp:positionH relativeFrom="column">
              <wp:posOffset>-411556</wp:posOffset>
            </wp:positionH>
            <wp:positionV relativeFrom="paragraph">
              <wp:posOffset>-343815</wp:posOffset>
            </wp:positionV>
            <wp:extent cx="1470025" cy="8966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_ELEM_LOGO_C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794" w:rsidRPr="00B32794" w:rsidRDefault="003D2A7F" w:rsidP="00FB7F1A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Grade </w:t>
      </w:r>
      <w:r w:rsidR="00296808">
        <w:rPr>
          <w:sz w:val="48"/>
          <w:szCs w:val="48"/>
        </w:rPr>
        <w:t>3</w:t>
      </w:r>
      <w:r w:rsidR="00BB51D1">
        <w:rPr>
          <w:sz w:val="48"/>
          <w:szCs w:val="48"/>
        </w:rPr>
        <w:t xml:space="preserve"> </w:t>
      </w:r>
      <w:r w:rsidR="00B32794" w:rsidRPr="00B32794">
        <w:rPr>
          <w:sz w:val="48"/>
          <w:szCs w:val="48"/>
        </w:rPr>
        <w:t>Bible Memory</w:t>
      </w:r>
    </w:p>
    <w:p w:rsidR="00B32794" w:rsidRDefault="00B32794"/>
    <w:tbl>
      <w:tblPr>
        <w:tblStyle w:val="TableGrid"/>
        <w:tblW w:w="916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440"/>
        <w:gridCol w:w="5760"/>
      </w:tblGrid>
      <w:tr w:rsidR="003D2A7F" w:rsidRPr="00B32794" w:rsidTr="00575E99">
        <w:trPr>
          <w:trHeight w:val="395"/>
          <w:jc w:val="center"/>
        </w:trPr>
        <w:tc>
          <w:tcPr>
            <w:tcW w:w="1965" w:type="dxa"/>
            <w:tcBorders>
              <w:top w:val="double" w:sz="4" w:space="0" w:color="auto"/>
              <w:bottom w:val="double" w:sz="4" w:space="0" w:color="auto"/>
            </w:tcBorders>
          </w:tcPr>
          <w:p w:rsidR="003D2A7F" w:rsidRDefault="003D2A7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Month</w:t>
            </w:r>
          </w:p>
        </w:tc>
        <w:tc>
          <w:tcPr>
            <w:tcW w:w="14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D2A7F" w:rsidRPr="00B32794" w:rsidRDefault="003D2A7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</w:p>
        </w:tc>
        <w:tc>
          <w:tcPr>
            <w:tcW w:w="57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D2A7F" w:rsidRPr="00B32794" w:rsidRDefault="003D2A7F">
            <w:pPr>
              <w:rPr>
                <w:b/>
                <w:sz w:val="24"/>
              </w:rPr>
            </w:pPr>
            <w:r w:rsidRPr="00B32794">
              <w:rPr>
                <w:b/>
                <w:sz w:val="24"/>
              </w:rPr>
              <w:t>Verse</w:t>
            </w:r>
          </w:p>
        </w:tc>
      </w:tr>
      <w:tr w:rsidR="00D20152" w:rsidRPr="003D2A7F" w:rsidTr="00575E99">
        <w:trPr>
          <w:trHeight w:val="303"/>
          <w:jc w:val="center"/>
        </w:trPr>
        <w:tc>
          <w:tcPr>
            <w:tcW w:w="1965" w:type="dxa"/>
            <w:vMerge w:val="restart"/>
            <w:tcBorders>
              <w:top w:val="doub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  <w:r w:rsidRPr="003D2A7F">
              <w:rPr>
                <w:sz w:val="24"/>
              </w:rPr>
              <w:t>SEPTEMBER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Pr="003D2A7F" w:rsidRDefault="00D20152" w:rsidP="00D20152">
            <w:pPr>
              <w:jc w:val="center"/>
              <w:rPr>
                <w:sz w:val="24"/>
              </w:rPr>
            </w:pPr>
            <w:r w:rsidRPr="003D2A7F">
              <w:rPr>
                <w:sz w:val="24"/>
              </w:rPr>
              <w:t>Week 1</w:t>
            </w:r>
          </w:p>
        </w:tc>
        <w:tc>
          <w:tcPr>
            <w:tcW w:w="576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BB51D1" w:rsidP="00DE42ED">
            <w:pPr>
              <w:rPr>
                <w:sz w:val="24"/>
              </w:rPr>
            </w:pPr>
            <w:r>
              <w:rPr>
                <w:sz w:val="24"/>
              </w:rPr>
              <w:t>Psalm 139:1</w:t>
            </w:r>
            <w:r w:rsidR="00FB7C1D">
              <w:rPr>
                <w:sz w:val="24"/>
              </w:rPr>
              <w:t>*</w:t>
            </w:r>
          </w:p>
          <w:p w:rsidR="00575E99" w:rsidRDefault="00575E99" w:rsidP="00575E99">
            <w:pPr>
              <w:rPr>
                <w:rStyle w:val="text"/>
                <w:rFonts w:asciiTheme="minorHAnsi" w:hAnsiTheme="minorHAnsi"/>
              </w:rPr>
            </w:pPr>
            <w:r w:rsidRPr="00757C00">
              <w:rPr>
                <w:rStyle w:val="text"/>
                <w:rFonts w:asciiTheme="minorHAnsi" w:hAnsiTheme="minorHAnsi"/>
              </w:rPr>
              <w:t xml:space="preserve">You have searched me, </w:t>
            </w:r>
            <w:r w:rsidRPr="00757C00">
              <w:rPr>
                <w:rStyle w:val="small-caps"/>
                <w:rFonts w:asciiTheme="minorHAnsi" w:hAnsiTheme="minorHAnsi"/>
                <w:smallCaps/>
              </w:rPr>
              <w:t>Lord</w:t>
            </w:r>
            <w:r w:rsidRPr="00757C00">
              <w:rPr>
                <w:rStyle w:val="text"/>
                <w:rFonts w:asciiTheme="minorHAnsi" w:hAnsiTheme="minorHAnsi"/>
              </w:rPr>
              <w:t>,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757C00">
              <w:rPr>
                <w:rStyle w:val="text"/>
                <w:rFonts w:asciiTheme="minorHAnsi" w:hAnsiTheme="minorHAnsi"/>
              </w:rPr>
              <w:t>and you know me.</w:t>
            </w:r>
          </w:p>
          <w:p w:rsidR="00575E99" w:rsidRPr="003D2A7F" w:rsidRDefault="00575E99" w:rsidP="00575E99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</w:tcPr>
          <w:p w:rsidR="00D20152" w:rsidRPr="003D2A7F" w:rsidRDefault="00D20152" w:rsidP="003D2A7F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Pr="003D2A7F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575E99" w:rsidRDefault="00BB51D1" w:rsidP="00575E99">
            <w:pPr>
              <w:rPr>
                <w:sz w:val="24"/>
              </w:rPr>
            </w:pPr>
            <w:r>
              <w:rPr>
                <w:sz w:val="24"/>
              </w:rPr>
              <w:t>Psalm 139:2</w:t>
            </w:r>
            <w:r w:rsidR="00FB7C1D">
              <w:rPr>
                <w:sz w:val="24"/>
              </w:rPr>
              <w:t>*</w:t>
            </w:r>
          </w:p>
          <w:p w:rsidR="00575E99" w:rsidRPr="00575E99" w:rsidRDefault="00575E99" w:rsidP="00575E99">
            <w:pPr>
              <w:rPr>
                <w:rStyle w:val="text"/>
                <w:sz w:val="24"/>
              </w:rPr>
            </w:pPr>
            <w:r w:rsidRPr="00757C00">
              <w:rPr>
                <w:rStyle w:val="text"/>
                <w:rFonts w:asciiTheme="minorHAnsi" w:hAnsiTheme="minorHAnsi"/>
                <w:vertAlign w:val="superscript"/>
              </w:rPr>
              <w:t xml:space="preserve"> </w:t>
            </w:r>
            <w:r w:rsidRPr="00757C00">
              <w:rPr>
                <w:rStyle w:val="text"/>
                <w:rFonts w:asciiTheme="minorHAnsi" w:hAnsiTheme="minorHAnsi"/>
              </w:rPr>
              <w:t>You know when I sit and when I rise;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757C00">
              <w:rPr>
                <w:rStyle w:val="text"/>
                <w:rFonts w:asciiTheme="minorHAnsi" w:hAnsiTheme="minorHAnsi"/>
              </w:rPr>
              <w:t>you perceive my thoughts from afar.</w:t>
            </w:r>
          </w:p>
          <w:p w:rsidR="00575E99" w:rsidRPr="003D2A7F" w:rsidRDefault="00575E99" w:rsidP="00575E99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bottom w:val="doub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76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BB51D1" w:rsidP="00FB7C1D">
            <w:pPr>
              <w:rPr>
                <w:sz w:val="24"/>
              </w:rPr>
            </w:pPr>
            <w:r>
              <w:rPr>
                <w:sz w:val="24"/>
              </w:rPr>
              <w:t>Psalm 139:3</w:t>
            </w:r>
            <w:r w:rsidR="00FB7C1D">
              <w:rPr>
                <w:sz w:val="24"/>
              </w:rPr>
              <w:t>*</w:t>
            </w:r>
          </w:p>
          <w:p w:rsidR="00575E99" w:rsidRDefault="00575E99" w:rsidP="00575E99">
            <w:pPr>
              <w:rPr>
                <w:rStyle w:val="text"/>
                <w:rFonts w:asciiTheme="minorHAnsi" w:hAnsiTheme="minorHAnsi"/>
              </w:rPr>
            </w:pPr>
            <w:r w:rsidRPr="00757C00">
              <w:rPr>
                <w:rStyle w:val="text"/>
                <w:rFonts w:asciiTheme="minorHAnsi" w:hAnsiTheme="minorHAnsi"/>
              </w:rPr>
              <w:t>You discern my going out and my lying down;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757C00">
              <w:rPr>
                <w:rStyle w:val="text"/>
                <w:rFonts w:asciiTheme="minorHAnsi" w:hAnsiTheme="minorHAnsi"/>
              </w:rPr>
              <w:t>you are familiar with all my ways.</w:t>
            </w:r>
          </w:p>
          <w:p w:rsidR="00575E99" w:rsidRPr="003D2A7F" w:rsidRDefault="00575E99" w:rsidP="00575E99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76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BB51D1" w:rsidP="002625AE">
            <w:pPr>
              <w:rPr>
                <w:sz w:val="24"/>
              </w:rPr>
            </w:pPr>
            <w:r>
              <w:rPr>
                <w:sz w:val="24"/>
              </w:rPr>
              <w:t>Psalm 139:4</w:t>
            </w:r>
            <w:r w:rsidR="00FB7C1D">
              <w:rPr>
                <w:sz w:val="24"/>
              </w:rPr>
              <w:t>*</w:t>
            </w:r>
          </w:p>
          <w:p w:rsidR="00575E99" w:rsidRDefault="00575E99" w:rsidP="00575E99">
            <w:pPr>
              <w:rPr>
                <w:rStyle w:val="text"/>
                <w:rFonts w:asciiTheme="minorHAnsi" w:hAnsiTheme="minorHAnsi"/>
              </w:rPr>
            </w:pPr>
            <w:r w:rsidRPr="00757C00">
              <w:rPr>
                <w:rStyle w:val="text"/>
                <w:rFonts w:asciiTheme="minorHAnsi" w:hAnsiTheme="minorHAnsi"/>
              </w:rPr>
              <w:t>Before a word is on my tongue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757C00">
              <w:rPr>
                <w:rStyle w:val="text"/>
                <w:rFonts w:asciiTheme="minorHAnsi" w:hAnsiTheme="minorHAnsi"/>
              </w:rPr>
              <w:t xml:space="preserve">you, </w:t>
            </w:r>
            <w:r w:rsidRPr="00757C00">
              <w:rPr>
                <w:rStyle w:val="small-caps"/>
                <w:rFonts w:asciiTheme="minorHAnsi" w:hAnsiTheme="minorHAnsi"/>
                <w:smallCaps/>
              </w:rPr>
              <w:t>Lord</w:t>
            </w:r>
            <w:r w:rsidRPr="00757C00">
              <w:rPr>
                <w:rStyle w:val="text"/>
                <w:rFonts w:asciiTheme="minorHAnsi" w:hAnsiTheme="minorHAnsi"/>
              </w:rPr>
              <w:t>, know it completely</w:t>
            </w:r>
            <w:r w:rsidR="00525DA7">
              <w:rPr>
                <w:rStyle w:val="text"/>
                <w:rFonts w:asciiTheme="minorHAnsi" w:hAnsiTheme="minorHAnsi"/>
              </w:rPr>
              <w:t>.</w:t>
            </w:r>
          </w:p>
          <w:p w:rsidR="00575E99" w:rsidRPr="003D2A7F" w:rsidRDefault="00575E99" w:rsidP="00575E99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top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BB51D1" w:rsidP="002625AE">
            <w:pPr>
              <w:rPr>
                <w:sz w:val="24"/>
              </w:rPr>
            </w:pPr>
            <w:r>
              <w:rPr>
                <w:sz w:val="24"/>
              </w:rPr>
              <w:t>Psalm 139:5</w:t>
            </w:r>
            <w:r w:rsidR="00FB7C1D">
              <w:rPr>
                <w:sz w:val="24"/>
              </w:rPr>
              <w:t>*</w:t>
            </w:r>
          </w:p>
          <w:p w:rsidR="00575E99" w:rsidRDefault="00575E99" w:rsidP="00575E99">
            <w:pPr>
              <w:rPr>
                <w:rStyle w:val="text"/>
                <w:rFonts w:asciiTheme="minorHAnsi" w:hAnsiTheme="minorHAnsi"/>
              </w:rPr>
            </w:pPr>
            <w:r w:rsidRPr="00757C00">
              <w:rPr>
                <w:rStyle w:val="text"/>
                <w:rFonts w:asciiTheme="minorHAnsi" w:hAnsiTheme="minorHAnsi"/>
              </w:rPr>
              <w:t>You hem me in behind and before,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757C00">
              <w:rPr>
                <w:rStyle w:val="text"/>
                <w:rFonts w:asciiTheme="minorHAnsi" w:hAnsiTheme="minorHAnsi"/>
              </w:rPr>
              <w:t>and you lay your hand upon me.</w:t>
            </w:r>
          </w:p>
          <w:p w:rsidR="00575E99" w:rsidRPr="003D2A7F" w:rsidRDefault="00575E99" w:rsidP="00575E99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bottom w:val="doub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76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BB51D1" w:rsidP="00FB7C1D">
            <w:pPr>
              <w:rPr>
                <w:sz w:val="24"/>
              </w:rPr>
            </w:pPr>
            <w:r>
              <w:rPr>
                <w:sz w:val="24"/>
              </w:rPr>
              <w:t>Psalm 139:6</w:t>
            </w:r>
            <w:r w:rsidR="00FB7C1D">
              <w:rPr>
                <w:sz w:val="24"/>
              </w:rPr>
              <w:t>*</w:t>
            </w:r>
          </w:p>
          <w:p w:rsidR="00575E99" w:rsidRDefault="00575E99" w:rsidP="00575E99">
            <w:pPr>
              <w:rPr>
                <w:rStyle w:val="text"/>
                <w:rFonts w:asciiTheme="minorHAnsi" w:hAnsiTheme="minorHAnsi"/>
              </w:rPr>
            </w:pPr>
            <w:r w:rsidRPr="00757C00">
              <w:rPr>
                <w:rStyle w:val="text"/>
                <w:rFonts w:asciiTheme="minorHAnsi" w:hAnsiTheme="minorHAnsi"/>
              </w:rPr>
              <w:t>Such knowledge is too wonderful for me,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757C00">
              <w:rPr>
                <w:rStyle w:val="text"/>
                <w:rFonts w:asciiTheme="minorHAnsi" w:hAnsiTheme="minorHAnsi"/>
              </w:rPr>
              <w:t>too lofty for me to attain.</w:t>
            </w:r>
          </w:p>
          <w:p w:rsidR="00575E99" w:rsidRPr="003D2A7F" w:rsidRDefault="00575E99" w:rsidP="00575E99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43"/>
          <w:jc w:val="center"/>
        </w:trPr>
        <w:tc>
          <w:tcPr>
            <w:tcW w:w="196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  <w:r>
              <w:rPr>
                <w:sz w:val="24"/>
              </w:rPr>
              <w:t>NOVEMBER</w:t>
            </w: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</w:p>
          <w:p w:rsidR="00575E99" w:rsidRDefault="00575E99" w:rsidP="003D2A7F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NOVEMBER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Week 1</w:t>
            </w:r>
          </w:p>
        </w:tc>
        <w:tc>
          <w:tcPr>
            <w:tcW w:w="576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BB51D1" w:rsidP="002625AE">
            <w:pPr>
              <w:rPr>
                <w:sz w:val="24"/>
              </w:rPr>
            </w:pPr>
            <w:r>
              <w:rPr>
                <w:sz w:val="24"/>
              </w:rPr>
              <w:t>Psalm 139:1-6</w:t>
            </w:r>
            <w:r w:rsidR="00FB7C1D">
              <w:rPr>
                <w:sz w:val="24"/>
              </w:rPr>
              <w:t>*</w:t>
            </w:r>
          </w:p>
          <w:p w:rsidR="00575E99" w:rsidRPr="00575E99" w:rsidRDefault="00575E99" w:rsidP="00575E99">
            <w:pPr>
              <w:pStyle w:val="line"/>
              <w:rPr>
                <w:rFonts w:asciiTheme="minorHAnsi" w:hAnsiTheme="minorHAnsi" w:cstheme="minorHAnsi"/>
                <w:sz w:val="22"/>
                <w:szCs w:val="22"/>
              </w:rPr>
            </w:pP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You have searched me, </w:t>
            </w:r>
            <w:r w:rsidRPr="00575E99">
              <w:rPr>
                <w:rStyle w:val="small-caps"/>
                <w:rFonts w:asciiTheme="minorHAnsi" w:hAnsiTheme="minorHAnsi" w:cstheme="minorHAnsi"/>
                <w:smallCaps/>
                <w:sz w:val="22"/>
                <w:szCs w:val="22"/>
              </w:rPr>
              <w:t>Lord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, and you know me.</w:t>
            </w:r>
            <w:r w:rsidRPr="00575E9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2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 know when I sit and when I rise;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 perceive my thoughts from afar.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3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 discern my going out and my lying down;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 are familiar with all my ways.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4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Before a word is on my tongue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you, </w:t>
            </w:r>
            <w:r w:rsidRPr="00575E99">
              <w:rPr>
                <w:rStyle w:val="small-caps"/>
                <w:rFonts w:asciiTheme="minorHAnsi" w:hAnsiTheme="minorHAnsi" w:cstheme="minorHAnsi"/>
                <w:smallCaps/>
                <w:sz w:val="22"/>
                <w:szCs w:val="22"/>
              </w:rPr>
              <w:t>Lord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, know it completely.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5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 hem me in behind and before,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and you lay your hand upon me.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6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Such knowledge is too wonderful for me,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too lofty for me to attain.</w:t>
            </w: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top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BB51D1" w:rsidP="002625AE">
            <w:pPr>
              <w:rPr>
                <w:sz w:val="24"/>
              </w:rPr>
            </w:pPr>
            <w:r>
              <w:rPr>
                <w:sz w:val="24"/>
              </w:rPr>
              <w:t>John 3:16</w:t>
            </w:r>
          </w:p>
          <w:p w:rsidR="00575E99" w:rsidRPr="00575E99" w:rsidRDefault="00575E99" w:rsidP="00575E99">
            <w:pPr>
              <w:rPr>
                <w:rFonts w:asciiTheme="minorHAnsi" w:hAnsiTheme="minorHAnsi"/>
                <w:sz w:val="24"/>
              </w:rPr>
            </w:pPr>
            <w:r w:rsidRPr="00575E99">
              <w:rPr>
                <w:rStyle w:val="text"/>
                <w:rFonts w:asciiTheme="minorHAnsi" w:hAnsiTheme="minorHAnsi"/>
              </w:rPr>
              <w:t>For God so loved the world that he gave his one and only Son, that whoever believes in him shall not perish but have eternal life.</w:t>
            </w:r>
          </w:p>
          <w:p w:rsidR="00575E99" w:rsidRDefault="00575E99" w:rsidP="002625AE">
            <w:pPr>
              <w:rPr>
                <w:sz w:val="24"/>
              </w:rPr>
            </w:pPr>
          </w:p>
          <w:p w:rsidR="00575E99" w:rsidRDefault="00575E99" w:rsidP="002625AE">
            <w:pPr>
              <w:rPr>
                <w:sz w:val="24"/>
              </w:rPr>
            </w:pPr>
          </w:p>
          <w:p w:rsidR="00575E99" w:rsidRPr="003D2A7F" w:rsidRDefault="00575E99" w:rsidP="002625AE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bottom w:val="doub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76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274B7D" w:rsidP="00BB51D1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BB51D1">
              <w:rPr>
                <w:sz w:val="24"/>
              </w:rPr>
              <w:t>:37</w:t>
            </w:r>
          </w:p>
          <w:p w:rsidR="00575E99" w:rsidRDefault="00575E99" w:rsidP="00BB51D1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 xml:space="preserve">Jesus replied: </w:t>
            </w:r>
            <w:r w:rsidRPr="00AB7421">
              <w:rPr>
                <w:rStyle w:val="woj"/>
                <w:rFonts w:asciiTheme="minorHAnsi" w:hAnsiTheme="minorHAnsi"/>
              </w:rPr>
              <w:t>“‘Love the Lord your God with all your heart and with all your soul and with all your mind.’</w:t>
            </w:r>
          </w:p>
          <w:p w:rsidR="00575E99" w:rsidRPr="003D2A7F" w:rsidRDefault="00575E99" w:rsidP="00BB51D1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DECEMBER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76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274B7D" w:rsidP="00D20152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BB51D1">
              <w:rPr>
                <w:sz w:val="24"/>
              </w:rPr>
              <w:t>:38</w:t>
            </w:r>
          </w:p>
          <w:p w:rsidR="00575E99" w:rsidRDefault="00575E99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This is the first and greatest commandment.</w:t>
            </w:r>
          </w:p>
          <w:p w:rsidR="00575E99" w:rsidRPr="003D2A7F" w:rsidRDefault="00575E99" w:rsidP="00D20152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274B7D" w:rsidP="00D20152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BB51D1">
              <w:rPr>
                <w:sz w:val="24"/>
              </w:rPr>
              <w:t>:39</w:t>
            </w:r>
          </w:p>
          <w:p w:rsidR="00575E99" w:rsidRDefault="00575E99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And the second is like it: ‘Love your neighbor as yourself.’</w:t>
            </w:r>
          </w:p>
          <w:p w:rsidR="00575E99" w:rsidRPr="003D2A7F" w:rsidRDefault="00575E99" w:rsidP="00D20152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76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274B7D" w:rsidP="002625AE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BB51D1">
              <w:rPr>
                <w:sz w:val="24"/>
              </w:rPr>
              <w:t>:40</w:t>
            </w:r>
          </w:p>
          <w:p w:rsidR="00575E99" w:rsidRDefault="00575E99" w:rsidP="002625AE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All the Law and the Prophets hang on these two commandments.</w:t>
            </w:r>
          </w:p>
          <w:p w:rsidR="00575E99" w:rsidRPr="00575E99" w:rsidRDefault="00575E99" w:rsidP="002625AE">
            <w:pPr>
              <w:rPr>
                <w:b/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76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BB51D1" w:rsidP="00D20152">
            <w:pPr>
              <w:rPr>
                <w:sz w:val="24"/>
              </w:rPr>
            </w:pPr>
            <w:r>
              <w:rPr>
                <w:sz w:val="24"/>
              </w:rPr>
              <w:t>Matthew 28:19</w:t>
            </w:r>
          </w:p>
          <w:p w:rsidR="00575E99" w:rsidRDefault="00575E99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Therefore go and make disciples of all nations, baptizing them in the name of the Father and of the Son and of the Holy Spirit</w:t>
            </w:r>
            <w:r w:rsidR="00525DA7">
              <w:rPr>
                <w:rStyle w:val="woj"/>
                <w:rFonts w:asciiTheme="minorHAnsi" w:hAnsiTheme="minorHAnsi"/>
              </w:rPr>
              <w:t>.</w:t>
            </w:r>
          </w:p>
          <w:p w:rsidR="00575E99" w:rsidRPr="003D2A7F" w:rsidRDefault="00575E99" w:rsidP="00D20152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BB51D1" w:rsidP="00D20152">
            <w:pPr>
              <w:rPr>
                <w:sz w:val="24"/>
              </w:rPr>
            </w:pPr>
            <w:r>
              <w:rPr>
                <w:sz w:val="24"/>
              </w:rPr>
              <w:t>Matthew 7:12</w:t>
            </w:r>
          </w:p>
          <w:p w:rsidR="00575E99" w:rsidRDefault="00575E99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So in everything, do to others what you would have them do to you, for this sums up the Law and the Prophets.</w:t>
            </w:r>
          </w:p>
          <w:p w:rsidR="00575E99" w:rsidRPr="003D2A7F" w:rsidRDefault="00575E99" w:rsidP="00D20152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76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BB51D1" w:rsidP="00D20152">
            <w:pPr>
              <w:rPr>
                <w:sz w:val="24"/>
              </w:rPr>
            </w:pPr>
            <w:r>
              <w:rPr>
                <w:sz w:val="24"/>
              </w:rPr>
              <w:t>Galatians 5:22</w:t>
            </w:r>
            <w:r w:rsidR="00525DA7">
              <w:rPr>
                <w:sz w:val="24"/>
              </w:rPr>
              <w:t>-23a</w:t>
            </w:r>
          </w:p>
          <w:p w:rsidR="00575E99" w:rsidRDefault="00575E99" w:rsidP="00D20152">
            <w:pPr>
              <w:rPr>
                <w:rFonts w:asciiTheme="minorHAnsi" w:hAnsiTheme="minorHAnsi"/>
                <w:szCs w:val="22"/>
              </w:rPr>
            </w:pPr>
            <w:r w:rsidRPr="00575E99">
              <w:rPr>
                <w:rFonts w:asciiTheme="minorHAnsi" w:hAnsiTheme="minorHAnsi"/>
                <w:szCs w:val="22"/>
              </w:rPr>
              <w:t>But the fruit of the Spirit is love, joy, peace, patience, kindness, goodness, faithfulness</w:t>
            </w:r>
            <w:r w:rsidR="00525DA7">
              <w:rPr>
                <w:rFonts w:asciiTheme="minorHAnsi" w:hAnsiTheme="minorHAnsi"/>
                <w:szCs w:val="22"/>
              </w:rPr>
              <w:t>,</w:t>
            </w:r>
            <w:r w:rsidR="00525DA7" w:rsidRPr="00575E99">
              <w:rPr>
                <w:rFonts w:asciiTheme="minorHAnsi" w:hAnsiTheme="minorHAnsi"/>
                <w:szCs w:val="22"/>
              </w:rPr>
              <w:t xml:space="preserve"> </w:t>
            </w:r>
            <w:r w:rsidR="00525DA7" w:rsidRPr="00575E99">
              <w:rPr>
                <w:rFonts w:asciiTheme="minorHAnsi" w:hAnsiTheme="minorHAnsi"/>
                <w:szCs w:val="22"/>
              </w:rPr>
              <w:t>gentleness and self-control.</w:t>
            </w:r>
          </w:p>
          <w:p w:rsidR="00575E99" w:rsidRPr="003D2A7F" w:rsidRDefault="00575E99" w:rsidP="00D20152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76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BB51D1" w:rsidP="00D20152">
            <w:pPr>
              <w:rPr>
                <w:sz w:val="24"/>
              </w:rPr>
            </w:pPr>
            <w:r>
              <w:rPr>
                <w:sz w:val="24"/>
              </w:rPr>
              <w:t>Galatians 5:23</w:t>
            </w:r>
            <w:r w:rsidR="00525DA7">
              <w:rPr>
                <w:sz w:val="24"/>
              </w:rPr>
              <w:t>b</w:t>
            </w:r>
          </w:p>
          <w:p w:rsidR="00575E99" w:rsidRDefault="00575E99" w:rsidP="00D20152">
            <w:pPr>
              <w:rPr>
                <w:rFonts w:asciiTheme="minorHAnsi" w:hAnsiTheme="minorHAnsi"/>
                <w:szCs w:val="22"/>
              </w:rPr>
            </w:pPr>
            <w:r w:rsidRPr="00575E99">
              <w:rPr>
                <w:rFonts w:asciiTheme="minorHAnsi" w:hAnsiTheme="minorHAnsi"/>
                <w:szCs w:val="22"/>
              </w:rPr>
              <w:t>Against such things there is no law.</w:t>
            </w:r>
          </w:p>
          <w:p w:rsidR="00575E99" w:rsidRPr="003D2A7F" w:rsidRDefault="00575E99" w:rsidP="00D20152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BB51D1" w:rsidP="00D20152">
            <w:pPr>
              <w:rPr>
                <w:sz w:val="24"/>
              </w:rPr>
            </w:pPr>
            <w:r>
              <w:rPr>
                <w:sz w:val="24"/>
              </w:rPr>
              <w:t>Galatians 5:22-23</w:t>
            </w:r>
          </w:p>
          <w:p w:rsidR="00575E99" w:rsidRPr="00575E99" w:rsidRDefault="00575E99" w:rsidP="00575E99">
            <w:pPr>
              <w:rPr>
                <w:rFonts w:asciiTheme="majorHAnsi" w:hAnsiTheme="majorHAnsi"/>
                <w:b/>
                <w:szCs w:val="22"/>
              </w:rPr>
            </w:pPr>
            <w:r w:rsidRPr="00575E99">
              <w:rPr>
                <w:rFonts w:asciiTheme="minorHAnsi" w:hAnsiTheme="minorHAnsi"/>
                <w:szCs w:val="22"/>
                <w:vertAlign w:val="superscript"/>
              </w:rPr>
              <w:t xml:space="preserve">22 </w:t>
            </w:r>
            <w:r w:rsidRPr="00575E99">
              <w:rPr>
                <w:rFonts w:asciiTheme="minorHAnsi" w:hAnsiTheme="minorHAnsi"/>
                <w:szCs w:val="22"/>
              </w:rPr>
              <w:t xml:space="preserve">But the fruit of the Spirit is love, joy, peace, patience, kindness, goodness, faithfulness, </w:t>
            </w:r>
            <w:r w:rsidRPr="00575E99">
              <w:rPr>
                <w:rFonts w:asciiTheme="minorHAnsi" w:hAnsiTheme="minorHAnsi"/>
                <w:szCs w:val="22"/>
                <w:vertAlign w:val="superscript"/>
              </w:rPr>
              <w:t>23</w:t>
            </w:r>
            <w:r w:rsidRPr="00575E99">
              <w:rPr>
                <w:rFonts w:asciiTheme="minorHAnsi" w:hAnsiTheme="minorHAnsi"/>
                <w:szCs w:val="22"/>
              </w:rPr>
              <w:t xml:space="preserve"> gentleness and self-control. Against such things there is no law.</w:t>
            </w:r>
          </w:p>
          <w:p w:rsidR="00575E99" w:rsidRPr="003D2A7F" w:rsidRDefault="00575E99" w:rsidP="00D20152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76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Pr="003D2A7F" w:rsidRDefault="00D20152" w:rsidP="008153E7">
            <w:pPr>
              <w:rPr>
                <w:sz w:val="24"/>
              </w:rPr>
            </w:pPr>
          </w:p>
        </w:tc>
      </w:tr>
      <w:tr w:rsidR="00BB51D1" w:rsidRPr="003D2A7F" w:rsidTr="00575E99">
        <w:trPr>
          <w:trHeight w:val="260"/>
          <w:jc w:val="center"/>
        </w:trPr>
        <w:tc>
          <w:tcPr>
            <w:tcW w:w="196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  <w:r>
              <w:rPr>
                <w:sz w:val="24"/>
              </w:rPr>
              <w:t>MARCH</w:t>
            </w:r>
          </w:p>
          <w:p w:rsidR="0061185A" w:rsidRDefault="0061185A" w:rsidP="00BB51D1">
            <w:pPr>
              <w:rPr>
                <w:sz w:val="24"/>
              </w:rPr>
            </w:pPr>
          </w:p>
          <w:p w:rsidR="0061185A" w:rsidRDefault="0061185A" w:rsidP="00BB51D1">
            <w:pPr>
              <w:rPr>
                <w:sz w:val="24"/>
              </w:rPr>
            </w:pPr>
          </w:p>
          <w:p w:rsidR="0061185A" w:rsidRDefault="0061185A" w:rsidP="00BB51D1">
            <w:pPr>
              <w:rPr>
                <w:sz w:val="24"/>
              </w:rPr>
            </w:pPr>
          </w:p>
          <w:p w:rsidR="0061185A" w:rsidRDefault="0061185A" w:rsidP="00BB51D1">
            <w:pPr>
              <w:rPr>
                <w:sz w:val="24"/>
              </w:rPr>
            </w:pPr>
          </w:p>
          <w:p w:rsidR="0061185A" w:rsidRDefault="0061185A" w:rsidP="00BB51D1">
            <w:pPr>
              <w:rPr>
                <w:sz w:val="24"/>
              </w:rPr>
            </w:pPr>
          </w:p>
          <w:p w:rsidR="0061185A" w:rsidRDefault="0061185A" w:rsidP="00BB51D1">
            <w:pPr>
              <w:rPr>
                <w:sz w:val="24"/>
              </w:rPr>
            </w:pPr>
          </w:p>
          <w:p w:rsidR="0061185A" w:rsidRDefault="0061185A" w:rsidP="00BB51D1">
            <w:pPr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760" w:type="dxa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  <w:r>
              <w:rPr>
                <w:sz w:val="24"/>
              </w:rPr>
              <w:t>Psalm 139:1</w:t>
            </w:r>
            <w:r w:rsidR="00FB7C1D">
              <w:rPr>
                <w:sz w:val="24"/>
              </w:rPr>
              <w:t>*</w:t>
            </w:r>
          </w:p>
          <w:p w:rsidR="00575E99" w:rsidRDefault="00575E99" w:rsidP="00575E99">
            <w:pPr>
              <w:rPr>
                <w:rStyle w:val="text"/>
                <w:rFonts w:asciiTheme="minorHAnsi" w:hAnsiTheme="minorHAnsi"/>
              </w:rPr>
            </w:pPr>
            <w:r w:rsidRPr="00757C00">
              <w:rPr>
                <w:rStyle w:val="text"/>
                <w:rFonts w:asciiTheme="minorHAnsi" w:hAnsiTheme="minorHAnsi"/>
              </w:rPr>
              <w:t xml:space="preserve">You have searched me, </w:t>
            </w:r>
            <w:r w:rsidRPr="00757C00">
              <w:rPr>
                <w:rStyle w:val="small-caps"/>
                <w:rFonts w:asciiTheme="minorHAnsi" w:hAnsiTheme="minorHAnsi"/>
                <w:smallCaps/>
              </w:rPr>
              <w:t>Lord</w:t>
            </w:r>
            <w:r w:rsidRPr="00757C00">
              <w:rPr>
                <w:rStyle w:val="text"/>
                <w:rFonts w:asciiTheme="minorHAnsi" w:hAnsiTheme="minorHAnsi"/>
              </w:rPr>
              <w:t>,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757C00">
              <w:rPr>
                <w:rStyle w:val="text"/>
                <w:rFonts w:asciiTheme="minorHAnsi" w:hAnsiTheme="minorHAnsi"/>
              </w:rPr>
              <w:t>and you know me.</w:t>
            </w:r>
          </w:p>
          <w:p w:rsidR="00575E99" w:rsidRPr="003D2A7F" w:rsidRDefault="00575E99" w:rsidP="00575E99">
            <w:pPr>
              <w:rPr>
                <w:sz w:val="24"/>
              </w:rPr>
            </w:pPr>
          </w:p>
        </w:tc>
      </w:tr>
      <w:tr w:rsidR="00BB51D1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top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  <w:r>
              <w:rPr>
                <w:sz w:val="24"/>
              </w:rPr>
              <w:t>Psalm 139:2</w:t>
            </w:r>
            <w:r w:rsidR="00FB7C1D">
              <w:rPr>
                <w:sz w:val="24"/>
              </w:rPr>
              <w:t>*</w:t>
            </w:r>
          </w:p>
          <w:p w:rsidR="00575E99" w:rsidRDefault="00575E99" w:rsidP="00575E99">
            <w:pPr>
              <w:rPr>
                <w:rStyle w:val="text"/>
                <w:rFonts w:asciiTheme="minorHAnsi" w:hAnsiTheme="minorHAnsi"/>
              </w:rPr>
            </w:pPr>
            <w:r w:rsidRPr="00757C00">
              <w:rPr>
                <w:rStyle w:val="text"/>
                <w:rFonts w:asciiTheme="minorHAnsi" w:hAnsiTheme="minorHAnsi"/>
              </w:rPr>
              <w:t>You know when I sit and when I rise;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757C00">
              <w:rPr>
                <w:rStyle w:val="text"/>
                <w:rFonts w:asciiTheme="minorHAnsi" w:hAnsiTheme="minorHAnsi"/>
              </w:rPr>
              <w:t>you perceive my thoughts from afar.</w:t>
            </w:r>
          </w:p>
          <w:p w:rsidR="00575E99" w:rsidRDefault="00575E99" w:rsidP="00575E99">
            <w:pPr>
              <w:rPr>
                <w:sz w:val="24"/>
              </w:rPr>
            </w:pPr>
          </w:p>
          <w:p w:rsidR="00525DA7" w:rsidRDefault="00525DA7" w:rsidP="00575E99">
            <w:pPr>
              <w:rPr>
                <w:sz w:val="24"/>
              </w:rPr>
            </w:pPr>
          </w:p>
          <w:p w:rsidR="0061185A" w:rsidRPr="003D2A7F" w:rsidRDefault="0061185A" w:rsidP="00575E99">
            <w:pPr>
              <w:rPr>
                <w:sz w:val="24"/>
              </w:rPr>
            </w:pPr>
          </w:p>
        </w:tc>
      </w:tr>
      <w:tr w:rsidR="00BB51D1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bottom w:val="doub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760" w:type="dxa"/>
            <w:tcBorders>
              <w:top w:val="single" w:sz="4" w:space="0" w:color="auto"/>
              <w:bottom w:val="doub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  <w:r>
              <w:rPr>
                <w:sz w:val="24"/>
              </w:rPr>
              <w:t>Psalm 139:3</w:t>
            </w:r>
            <w:r w:rsidR="00FB7C1D">
              <w:rPr>
                <w:sz w:val="24"/>
              </w:rPr>
              <w:t>*</w:t>
            </w:r>
          </w:p>
          <w:p w:rsidR="00575E99" w:rsidRDefault="00575E99" w:rsidP="00575E99">
            <w:pPr>
              <w:rPr>
                <w:rStyle w:val="text"/>
                <w:rFonts w:asciiTheme="minorHAnsi" w:hAnsiTheme="minorHAnsi"/>
              </w:rPr>
            </w:pPr>
            <w:r w:rsidRPr="00757C00">
              <w:rPr>
                <w:rStyle w:val="text"/>
                <w:rFonts w:asciiTheme="minorHAnsi" w:hAnsiTheme="minorHAnsi"/>
              </w:rPr>
              <w:t>You discern my going out and my lying down;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757C00">
              <w:rPr>
                <w:rStyle w:val="text"/>
                <w:rFonts w:asciiTheme="minorHAnsi" w:hAnsiTheme="minorHAnsi"/>
              </w:rPr>
              <w:t>you are familiar with all my ways.</w:t>
            </w:r>
          </w:p>
          <w:p w:rsidR="00575E99" w:rsidRPr="003D2A7F" w:rsidRDefault="00575E99" w:rsidP="00575E99">
            <w:pPr>
              <w:rPr>
                <w:sz w:val="24"/>
              </w:rPr>
            </w:pPr>
          </w:p>
        </w:tc>
      </w:tr>
      <w:tr w:rsidR="00BB51D1" w:rsidRPr="003D2A7F" w:rsidTr="00575E99">
        <w:trPr>
          <w:trHeight w:val="260"/>
          <w:jc w:val="center"/>
        </w:trPr>
        <w:tc>
          <w:tcPr>
            <w:tcW w:w="196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760" w:type="dxa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  <w:r>
              <w:rPr>
                <w:sz w:val="24"/>
              </w:rPr>
              <w:t>Psalm 139:4</w:t>
            </w:r>
            <w:r w:rsidR="00FB7C1D">
              <w:rPr>
                <w:sz w:val="24"/>
              </w:rPr>
              <w:t>*</w:t>
            </w:r>
          </w:p>
          <w:p w:rsidR="00575E99" w:rsidRDefault="00575E99" w:rsidP="00575E99">
            <w:pPr>
              <w:rPr>
                <w:rStyle w:val="text"/>
                <w:rFonts w:asciiTheme="minorHAnsi" w:hAnsiTheme="minorHAnsi"/>
              </w:rPr>
            </w:pPr>
            <w:r w:rsidRPr="00757C00">
              <w:rPr>
                <w:rStyle w:val="text"/>
                <w:rFonts w:asciiTheme="minorHAnsi" w:hAnsiTheme="minorHAnsi"/>
              </w:rPr>
              <w:t>Before a word is on my tongue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757C00">
              <w:rPr>
                <w:rStyle w:val="text"/>
                <w:rFonts w:asciiTheme="minorHAnsi" w:hAnsiTheme="minorHAnsi"/>
              </w:rPr>
              <w:t xml:space="preserve">you, </w:t>
            </w:r>
            <w:r w:rsidRPr="00757C00">
              <w:rPr>
                <w:rStyle w:val="small-caps"/>
                <w:rFonts w:asciiTheme="minorHAnsi" w:hAnsiTheme="minorHAnsi"/>
                <w:smallCaps/>
              </w:rPr>
              <w:t>Lord</w:t>
            </w:r>
            <w:r w:rsidRPr="00757C00">
              <w:rPr>
                <w:rStyle w:val="text"/>
                <w:rFonts w:asciiTheme="minorHAnsi" w:hAnsiTheme="minorHAnsi"/>
              </w:rPr>
              <w:t>, know it completely</w:t>
            </w:r>
            <w:r w:rsidR="00525DA7">
              <w:rPr>
                <w:rStyle w:val="text"/>
                <w:rFonts w:asciiTheme="minorHAnsi" w:hAnsiTheme="minorHAnsi"/>
              </w:rPr>
              <w:t>.</w:t>
            </w:r>
          </w:p>
          <w:p w:rsidR="00575E99" w:rsidRPr="003D2A7F" w:rsidRDefault="00575E99" w:rsidP="00575E99">
            <w:pPr>
              <w:rPr>
                <w:sz w:val="24"/>
              </w:rPr>
            </w:pPr>
          </w:p>
        </w:tc>
      </w:tr>
      <w:tr w:rsidR="00BB51D1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top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  <w:r>
              <w:rPr>
                <w:sz w:val="24"/>
              </w:rPr>
              <w:t>Psalm 139:5</w:t>
            </w:r>
            <w:r w:rsidR="00FB7C1D">
              <w:rPr>
                <w:sz w:val="24"/>
              </w:rPr>
              <w:t>*</w:t>
            </w:r>
          </w:p>
          <w:p w:rsidR="00575E99" w:rsidRDefault="00575E99" w:rsidP="00575E99">
            <w:pPr>
              <w:rPr>
                <w:rStyle w:val="text"/>
                <w:rFonts w:asciiTheme="minorHAnsi" w:hAnsiTheme="minorHAnsi"/>
              </w:rPr>
            </w:pPr>
            <w:r w:rsidRPr="00757C00">
              <w:rPr>
                <w:rStyle w:val="text"/>
                <w:rFonts w:asciiTheme="minorHAnsi" w:hAnsiTheme="minorHAnsi"/>
              </w:rPr>
              <w:t>You hem me in behind and before,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757C00">
              <w:rPr>
                <w:rStyle w:val="text"/>
                <w:rFonts w:asciiTheme="minorHAnsi" w:hAnsiTheme="minorHAnsi"/>
              </w:rPr>
              <w:t>and you lay your hand upon me.</w:t>
            </w:r>
          </w:p>
          <w:p w:rsidR="00575E99" w:rsidRPr="003D2A7F" w:rsidRDefault="00575E99" w:rsidP="00575E99">
            <w:pPr>
              <w:rPr>
                <w:sz w:val="24"/>
              </w:rPr>
            </w:pPr>
          </w:p>
        </w:tc>
      </w:tr>
      <w:tr w:rsidR="00BB51D1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bottom w:val="doub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760" w:type="dxa"/>
            <w:tcBorders>
              <w:top w:val="single" w:sz="4" w:space="0" w:color="auto"/>
              <w:bottom w:val="double" w:sz="4" w:space="0" w:color="auto"/>
            </w:tcBorders>
          </w:tcPr>
          <w:p w:rsidR="00BB51D1" w:rsidRDefault="00BB51D1" w:rsidP="00FB7C1D">
            <w:pPr>
              <w:rPr>
                <w:sz w:val="24"/>
              </w:rPr>
            </w:pPr>
            <w:r>
              <w:rPr>
                <w:sz w:val="24"/>
              </w:rPr>
              <w:t>Psalm 139:6</w:t>
            </w:r>
            <w:r w:rsidR="00FB7C1D">
              <w:rPr>
                <w:sz w:val="24"/>
              </w:rPr>
              <w:t>*</w:t>
            </w:r>
          </w:p>
          <w:p w:rsidR="00575E99" w:rsidRDefault="00575E99" w:rsidP="00FB7C1D">
            <w:pPr>
              <w:rPr>
                <w:rStyle w:val="text"/>
                <w:rFonts w:asciiTheme="minorHAnsi" w:hAnsiTheme="minorHAnsi"/>
              </w:rPr>
            </w:pPr>
            <w:r w:rsidRPr="00757C00">
              <w:rPr>
                <w:rStyle w:val="text"/>
                <w:rFonts w:asciiTheme="minorHAnsi" w:hAnsiTheme="minorHAnsi"/>
              </w:rPr>
              <w:t>Such knowledge is too wonderful for me,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757C00">
              <w:rPr>
                <w:rStyle w:val="text"/>
                <w:rFonts w:asciiTheme="minorHAnsi" w:hAnsiTheme="minorHAnsi"/>
              </w:rPr>
              <w:t>too lofty for me to attain.</w:t>
            </w:r>
          </w:p>
          <w:p w:rsidR="00575E99" w:rsidRPr="003D2A7F" w:rsidRDefault="00575E99" w:rsidP="00FB7C1D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76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BB51D1" w:rsidP="00D20152">
            <w:pPr>
              <w:rPr>
                <w:sz w:val="24"/>
              </w:rPr>
            </w:pPr>
            <w:r>
              <w:rPr>
                <w:sz w:val="24"/>
              </w:rPr>
              <w:t>Psalm 139:1-6</w:t>
            </w:r>
            <w:r w:rsidR="00FB7C1D">
              <w:rPr>
                <w:sz w:val="24"/>
              </w:rPr>
              <w:t>*</w:t>
            </w:r>
          </w:p>
          <w:p w:rsidR="00575E99" w:rsidRDefault="00575E99" w:rsidP="00D20152">
            <w:pPr>
              <w:rPr>
                <w:rStyle w:val="text"/>
                <w:rFonts w:asciiTheme="minorHAnsi" w:hAnsiTheme="minorHAnsi"/>
                <w:szCs w:val="22"/>
              </w:rPr>
            </w:pPr>
            <w:r w:rsidRPr="00575E99">
              <w:rPr>
                <w:rStyle w:val="text"/>
                <w:rFonts w:asciiTheme="minorHAnsi" w:hAnsiTheme="minorHAnsi"/>
                <w:szCs w:val="22"/>
              </w:rPr>
              <w:t xml:space="preserve">You have searched me, </w:t>
            </w:r>
            <w:r w:rsidRPr="00575E99">
              <w:rPr>
                <w:rStyle w:val="small-caps"/>
                <w:rFonts w:asciiTheme="minorHAnsi" w:hAnsiTheme="minorHAnsi"/>
                <w:smallCaps/>
                <w:szCs w:val="22"/>
              </w:rPr>
              <w:t>Lord</w:t>
            </w:r>
            <w:r w:rsidRPr="00575E99">
              <w:rPr>
                <w:rStyle w:val="text"/>
                <w:rFonts w:asciiTheme="minorHAnsi" w:hAnsiTheme="minorHAnsi"/>
                <w:szCs w:val="22"/>
              </w:rPr>
              <w:t>, and you know me.</w:t>
            </w:r>
            <w:r w:rsidRPr="00575E99">
              <w:rPr>
                <w:rFonts w:asciiTheme="minorHAnsi" w:hAnsiTheme="minorHAnsi"/>
                <w:szCs w:val="22"/>
              </w:rPr>
              <w:br/>
            </w:r>
            <w:r w:rsidRPr="00575E99">
              <w:rPr>
                <w:rStyle w:val="text"/>
                <w:rFonts w:asciiTheme="minorHAnsi" w:hAnsiTheme="minorHAnsi"/>
                <w:szCs w:val="22"/>
                <w:vertAlign w:val="superscript"/>
              </w:rPr>
              <w:t xml:space="preserve">2 </w:t>
            </w:r>
            <w:r w:rsidRPr="00575E99">
              <w:rPr>
                <w:rStyle w:val="text"/>
                <w:rFonts w:asciiTheme="minorHAnsi" w:hAnsiTheme="minorHAnsi"/>
                <w:szCs w:val="22"/>
              </w:rPr>
              <w:t>You know when I sit and when I rise;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575E99">
              <w:rPr>
                <w:rStyle w:val="text"/>
                <w:rFonts w:asciiTheme="minorHAnsi" w:hAnsiTheme="minorHAnsi"/>
                <w:szCs w:val="22"/>
              </w:rPr>
              <w:t>you perceive my thoughts from afar.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575E99">
              <w:rPr>
                <w:rStyle w:val="text"/>
                <w:rFonts w:asciiTheme="minorHAnsi" w:hAnsiTheme="minorHAnsi"/>
                <w:szCs w:val="22"/>
                <w:vertAlign w:val="superscript"/>
              </w:rPr>
              <w:t xml:space="preserve">3 </w:t>
            </w:r>
            <w:r w:rsidRPr="00575E99">
              <w:rPr>
                <w:rStyle w:val="text"/>
                <w:rFonts w:asciiTheme="minorHAnsi" w:hAnsiTheme="minorHAnsi"/>
                <w:szCs w:val="22"/>
              </w:rPr>
              <w:t>You discern my going out and my lying down;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575E99">
              <w:rPr>
                <w:rStyle w:val="text"/>
                <w:rFonts w:asciiTheme="minorHAnsi" w:hAnsiTheme="minorHAnsi"/>
                <w:szCs w:val="22"/>
              </w:rPr>
              <w:t>you are familiar with all my ways.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 </w:t>
            </w:r>
            <w:r w:rsidRPr="00575E99">
              <w:rPr>
                <w:rStyle w:val="text"/>
                <w:rFonts w:asciiTheme="minorHAnsi" w:hAnsiTheme="minorHAnsi"/>
                <w:szCs w:val="22"/>
                <w:vertAlign w:val="superscript"/>
              </w:rPr>
              <w:t xml:space="preserve">4 </w:t>
            </w:r>
            <w:r w:rsidRPr="00575E99">
              <w:rPr>
                <w:rStyle w:val="text"/>
                <w:rFonts w:asciiTheme="minorHAnsi" w:hAnsiTheme="minorHAnsi"/>
                <w:szCs w:val="22"/>
              </w:rPr>
              <w:t>Before a word is on my tongue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575E99">
              <w:rPr>
                <w:rStyle w:val="text"/>
                <w:rFonts w:asciiTheme="minorHAnsi" w:hAnsiTheme="minorHAnsi"/>
                <w:szCs w:val="22"/>
              </w:rPr>
              <w:t xml:space="preserve">you, </w:t>
            </w:r>
            <w:r w:rsidRPr="00575E99">
              <w:rPr>
                <w:rStyle w:val="small-caps"/>
                <w:rFonts w:asciiTheme="minorHAnsi" w:hAnsiTheme="minorHAnsi"/>
                <w:smallCaps/>
                <w:szCs w:val="22"/>
              </w:rPr>
              <w:t>Lord</w:t>
            </w:r>
            <w:r w:rsidRPr="00575E99">
              <w:rPr>
                <w:rStyle w:val="text"/>
                <w:rFonts w:asciiTheme="minorHAnsi" w:hAnsiTheme="minorHAnsi"/>
                <w:szCs w:val="22"/>
              </w:rPr>
              <w:t>, know it completely.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 </w:t>
            </w:r>
            <w:r w:rsidRPr="00575E99">
              <w:rPr>
                <w:rStyle w:val="text"/>
                <w:rFonts w:asciiTheme="minorHAnsi" w:hAnsiTheme="minorHAnsi"/>
                <w:szCs w:val="22"/>
                <w:vertAlign w:val="superscript"/>
              </w:rPr>
              <w:t xml:space="preserve">5 </w:t>
            </w:r>
            <w:r w:rsidRPr="00575E99">
              <w:rPr>
                <w:rStyle w:val="text"/>
                <w:rFonts w:asciiTheme="minorHAnsi" w:hAnsiTheme="minorHAnsi"/>
                <w:szCs w:val="22"/>
              </w:rPr>
              <w:t>You hem me in behind and before,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575E99">
              <w:rPr>
                <w:rStyle w:val="text"/>
                <w:rFonts w:asciiTheme="minorHAnsi" w:hAnsiTheme="minorHAnsi"/>
                <w:szCs w:val="22"/>
              </w:rPr>
              <w:t>and you lay your hand upon me.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 </w:t>
            </w:r>
            <w:r w:rsidRPr="00575E99">
              <w:rPr>
                <w:rStyle w:val="text"/>
                <w:rFonts w:asciiTheme="minorHAnsi" w:hAnsiTheme="minorHAnsi"/>
                <w:szCs w:val="22"/>
                <w:vertAlign w:val="superscript"/>
              </w:rPr>
              <w:t xml:space="preserve">6 </w:t>
            </w:r>
            <w:r w:rsidRPr="00575E99">
              <w:rPr>
                <w:rStyle w:val="text"/>
                <w:rFonts w:asciiTheme="minorHAnsi" w:hAnsiTheme="minorHAnsi"/>
                <w:szCs w:val="22"/>
              </w:rPr>
              <w:t>Such knowledge is too wonderful for me,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575E99">
              <w:rPr>
                <w:rStyle w:val="text"/>
                <w:rFonts w:asciiTheme="minorHAnsi" w:hAnsiTheme="minorHAnsi"/>
                <w:szCs w:val="22"/>
              </w:rPr>
              <w:t>too lofty for me to attain.</w:t>
            </w:r>
          </w:p>
          <w:p w:rsidR="00575E99" w:rsidRPr="003D2A7F" w:rsidRDefault="00575E99" w:rsidP="00D20152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BB51D1" w:rsidP="00D20152">
            <w:pPr>
              <w:rPr>
                <w:sz w:val="24"/>
              </w:rPr>
            </w:pPr>
            <w:r>
              <w:rPr>
                <w:sz w:val="24"/>
              </w:rPr>
              <w:t>John 3:16</w:t>
            </w:r>
          </w:p>
          <w:p w:rsidR="00575E99" w:rsidRPr="00575E99" w:rsidRDefault="00575E99" w:rsidP="00D20152">
            <w:pPr>
              <w:rPr>
                <w:rFonts w:asciiTheme="minorHAnsi" w:hAnsiTheme="minorHAnsi"/>
                <w:sz w:val="24"/>
              </w:rPr>
            </w:pPr>
            <w:r w:rsidRPr="00575E99">
              <w:rPr>
                <w:rStyle w:val="text"/>
                <w:rFonts w:asciiTheme="minorHAnsi" w:hAnsiTheme="minorHAnsi"/>
              </w:rPr>
              <w:t>For God so loved the world that he gave his one and only Son, that whoever believes in him shall not perish but have eternal life.</w:t>
            </w:r>
          </w:p>
          <w:p w:rsidR="00575E99" w:rsidRPr="003D2A7F" w:rsidRDefault="00575E99" w:rsidP="00D20152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76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BB51D1" w:rsidP="00D20152">
            <w:pPr>
              <w:rPr>
                <w:sz w:val="24"/>
              </w:rPr>
            </w:pPr>
            <w:r>
              <w:rPr>
                <w:sz w:val="24"/>
              </w:rPr>
              <w:t>Matthew 22:37-40</w:t>
            </w:r>
          </w:p>
          <w:p w:rsidR="00575E99" w:rsidRPr="00575E99" w:rsidRDefault="00575E99" w:rsidP="00575E9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37 </w:t>
            </w:r>
            <w:r w:rsidRPr="00575E99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Jesus replied: </w:t>
            </w:r>
            <w:r w:rsidRPr="00575E99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“‘Love the Lord your God with all your heart and with all your soul and with all your mind.’</w:t>
            </w:r>
            <w:r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5E99">
              <w:rPr>
                <w:rStyle w:val="woj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38 </w:t>
            </w:r>
            <w:r w:rsidRPr="00575E99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This is the first and greatest commandment.</w:t>
            </w:r>
            <w:r w:rsidRPr="00575E9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5E99">
              <w:rPr>
                <w:rStyle w:val="woj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39 </w:t>
            </w:r>
            <w:r w:rsidRPr="00575E99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And the second is like it: ‘Love your neighbor as yourself.’</w:t>
            </w:r>
            <w:r w:rsidRPr="00575E9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75E99">
              <w:rPr>
                <w:rStyle w:val="woj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40 </w:t>
            </w:r>
            <w:r w:rsidRPr="00575E99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All the Law and the Prophets hang on these two commandments.”</w:t>
            </w:r>
          </w:p>
          <w:p w:rsidR="00575E99" w:rsidRPr="003D2A7F" w:rsidRDefault="00575E99" w:rsidP="00D20152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JUNE</w:t>
            </w:r>
          </w:p>
          <w:p w:rsidR="0061185A" w:rsidRDefault="0061185A" w:rsidP="00D20152">
            <w:pPr>
              <w:rPr>
                <w:sz w:val="24"/>
              </w:rPr>
            </w:pPr>
          </w:p>
          <w:p w:rsidR="0061185A" w:rsidRDefault="0061185A" w:rsidP="00D20152">
            <w:pPr>
              <w:rPr>
                <w:sz w:val="24"/>
              </w:rPr>
            </w:pPr>
          </w:p>
          <w:p w:rsidR="0061185A" w:rsidRDefault="0061185A" w:rsidP="00D20152">
            <w:pPr>
              <w:rPr>
                <w:sz w:val="24"/>
              </w:rPr>
            </w:pPr>
          </w:p>
          <w:p w:rsidR="0061185A" w:rsidRDefault="0061185A" w:rsidP="00D20152">
            <w:pPr>
              <w:rPr>
                <w:sz w:val="24"/>
              </w:rPr>
            </w:pPr>
          </w:p>
          <w:p w:rsidR="0061185A" w:rsidRDefault="0061185A" w:rsidP="00D20152">
            <w:pPr>
              <w:rPr>
                <w:sz w:val="24"/>
              </w:rPr>
            </w:pPr>
          </w:p>
          <w:p w:rsidR="0061185A" w:rsidRDefault="0061185A" w:rsidP="00D20152">
            <w:pPr>
              <w:rPr>
                <w:sz w:val="24"/>
              </w:rPr>
            </w:pPr>
          </w:p>
          <w:p w:rsidR="0061185A" w:rsidRDefault="0061185A" w:rsidP="00D20152">
            <w:pPr>
              <w:rPr>
                <w:sz w:val="24"/>
              </w:rPr>
            </w:pPr>
          </w:p>
          <w:p w:rsidR="0061185A" w:rsidRDefault="0061185A" w:rsidP="00D2015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JUNE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Week 1</w:t>
            </w:r>
          </w:p>
        </w:tc>
        <w:tc>
          <w:tcPr>
            <w:tcW w:w="576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BB51D1" w:rsidP="00D20152">
            <w:pPr>
              <w:rPr>
                <w:sz w:val="24"/>
              </w:rPr>
            </w:pPr>
            <w:r>
              <w:rPr>
                <w:sz w:val="24"/>
              </w:rPr>
              <w:t>Matthew 28:19</w:t>
            </w:r>
          </w:p>
          <w:p w:rsidR="00575E99" w:rsidRDefault="00575E99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Therefore go and make disciples of all nations, baptizing them in the name of the Father and of the Son and of the Holy Spirit</w:t>
            </w:r>
            <w:r w:rsidR="00525DA7">
              <w:rPr>
                <w:rStyle w:val="woj"/>
                <w:rFonts w:asciiTheme="minorHAnsi" w:hAnsiTheme="minorHAnsi"/>
              </w:rPr>
              <w:t>.</w:t>
            </w:r>
            <w:bookmarkStart w:id="0" w:name="_GoBack"/>
            <w:bookmarkEnd w:id="0"/>
          </w:p>
          <w:p w:rsidR="00575E99" w:rsidRPr="003D2A7F" w:rsidRDefault="00575E99" w:rsidP="00D20152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BB51D1" w:rsidP="00D20152">
            <w:pPr>
              <w:rPr>
                <w:sz w:val="24"/>
              </w:rPr>
            </w:pPr>
            <w:r>
              <w:rPr>
                <w:sz w:val="24"/>
              </w:rPr>
              <w:t>Matthew 7:12</w:t>
            </w:r>
          </w:p>
          <w:p w:rsidR="00575E99" w:rsidRDefault="00575E99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So in everything, do to others what you would have them do to you, for this sums up the Law and the Prophets.</w:t>
            </w:r>
          </w:p>
          <w:p w:rsidR="00575E99" w:rsidRPr="003D2A7F" w:rsidRDefault="00575E99" w:rsidP="00D20152">
            <w:pPr>
              <w:rPr>
                <w:sz w:val="24"/>
              </w:rPr>
            </w:pPr>
          </w:p>
        </w:tc>
      </w:tr>
      <w:tr w:rsidR="00D20152" w:rsidRPr="003D2A7F" w:rsidTr="00575E99">
        <w:trPr>
          <w:trHeight w:val="260"/>
          <w:jc w:val="center"/>
        </w:trPr>
        <w:tc>
          <w:tcPr>
            <w:tcW w:w="1965" w:type="dxa"/>
            <w:vMerge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76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BB51D1" w:rsidP="00BB51D1">
            <w:pPr>
              <w:rPr>
                <w:sz w:val="24"/>
              </w:rPr>
            </w:pPr>
            <w:r>
              <w:rPr>
                <w:sz w:val="24"/>
              </w:rPr>
              <w:t>Galatians 5:22-23</w:t>
            </w:r>
          </w:p>
          <w:p w:rsidR="00575E99" w:rsidRPr="00575E99" w:rsidRDefault="00575E99" w:rsidP="00575E99">
            <w:pPr>
              <w:rPr>
                <w:rFonts w:asciiTheme="majorHAnsi" w:hAnsiTheme="majorHAnsi"/>
                <w:b/>
                <w:szCs w:val="22"/>
              </w:rPr>
            </w:pPr>
            <w:r w:rsidRPr="00575E99">
              <w:rPr>
                <w:rFonts w:asciiTheme="minorHAnsi" w:hAnsiTheme="minorHAnsi"/>
                <w:szCs w:val="22"/>
                <w:vertAlign w:val="superscript"/>
              </w:rPr>
              <w:t xml:space="preserve">22 </w:t>
            </w:r>
            <w:r w:rsidRPr="00575E99">
              <w:rPr>
                <w:rFonts w:asciiTheme="minorHAnsi" w:hAnsiTheme="minorHAnsi"/>
                <w:szCs w:val="22"/>
              </w:rPr>
              <w:t xml:space="preserve">But the fruit of the Spirit is love, joy, peace, patience, kindness, goodness, faithfulness, </w:t>
            </w:r>
            <w:r w:rsidRPr="00575E99">
              <w:rPr>
                <w:rFonts w:asciiTheme="minorHAnsi" w:hAnsiTheme="minorHAnsi"/>
                <w:szCs w:val="22"/>
                <w:vertAlign w:val="superscript"/>
              </w:rPr>
              <w:t>23</w:t>
            </w:r>
            <w:r w:rsidRPr="00575E99">
              <w:rPr>
                <w:rFonts w:asciiTheme="minorHAnsi" w:hAnsiTheme="minorHAnsi"/>
                <w:szCs w:val="22"/>
              </w:rPr>
              <w:t xml:space="preserve"> gentleness and self-control. Against such things there is no law.</w:t>
            </w:r>
          </w:p>
          <w:p w:rsidR="00575E99" w:rsidRPr="003D2A7F" w:rsidRDefault="00575E99" w:rsidP="00BB51D1">
            <w:pPr>
              <w:rPr>
                <w:sz w:val="24"/>
              </w:rPr>
            </w:pPr>
          </w:p>
        </w:tc>
      </w:tr>
    </w:tbl>
    <w:p w:rsidR="009E10F7" w:rsidRDefault="009E10F7" w:rsidP="009E10F7">
      <w:pPr>
        <w:jc w:val="right"/>
        <w:rPr>
          <w:sz w:val="16"/>
          <w:szCs w:val="16"/>
        </w:rPr>
      </w:pPr>
    </w:p>
    <w:p w:rsidR="009E10F7" w:rsidRPr="009E10F7" w:rsidRDefault="009E10F7" w:rsidP="009E10F7">
      <w:pPr>
        <w:jc w:val="right"/>
        <w:rPr>
          <w:sz w:val="16"/>
          <w:szCs w:val="16"/>
        </w:rPr>
      </w:pPr>
      <w:r w:rsidRPr="009E10F7">
        <w:rPr>
          <w:sz w:val="16"/>
          <w:szCs w:val="16"/>
        </w:rPr>
        <w:t>*</w:t>
      </w:r>
      <w:r>
        <w:rPr>
          <w:sz w:val="16"/>
          <w:szCs w:val="16"/>
        </w:rPr>
        <w:t xml:space="preserve"> identifies new verses</w:t>
      </w:r>
    </w:p>
    <w:p w:rsidR="009E10F7" w:rsidRPr="009E10F7" w:rsidRDefault="009E10F7" w:rsidP="009E10F7">
      <w:pPr>
        <w:jc w:val="right"/>
        <w:rPr>
          <w:sz w:val="16"/>
          <w:szCs w:val="16"/>
        </w:rPr>
      </w:pPr>
      <w:r w:rsidRPr="009E10F7">
        <w:rPr>
          <w:sz w:val="16"/>
          <w:szCs w:val="16"/>
        </w:rPr>
        <w:t>Updated September 2014</w:t>
      </w:r>
    </w:p>
    <w:p w:rsidR="00B32794" w:rsidRDefault="00B32794"/>
    <w:sectPr w:rsidR="00B32794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DA7" w:rsidRDefault="00525DA7" w:rsidP="00525DA7">
      <w:r>
        <w:separator/>
      </w:r>
    </w:p>
  </w:endnote>
  <w:endnote w:type="continuationSeparator" w:id="0">
    <w:p w:rsidR="00525DA7" w:rsidRDefault="00525DA7" w:rsidP="00525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DA7" w:rsidRDefault="00525DA7" w:rsidP="00525DA7">
    <w:pPr>
      <w:pStyle w:val="Footer"/>
      <w:tabs>
        <w:tab w:val="clear" w:pos="4680"/>
        <w:tab w:val="right" w:pos="7200"/>
      </w:tabs>
    </w:pPr>
    <w:r>
      <w:tab/>
      <w:t>Bible Memory Grade 3</w:t>
    </w:r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DA7" w:rsidRDefault="00525DA7" w:rsidP="00525DA7">
      <w:r>
        <w:separator/>
      </w:r>
    </w:p>
  </w:footnote>
  <w:footnote w:type="continuationSeparator" w:id="0">
    <w:p w:rsidR="00525DA7" w:rsidRDefault="00525DA7" w:rsidP="00525D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9A3C91"/>
    <w:multiLevelType w:val="hybridMultilevel"/>
    <w:tmpl w:val="B678C46E"/>
    <w:lvl w:ilvl="0" w:tplc="0FDE0D0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19338E"/>
    <w:multiLevelType w:val="hybridMultilevel"/>
    <w:tmpl w:val="85766EFA"/>
    <w:lvl w:ilvl="0" w:tplc="7AC07C7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495129"/>
    <w:multiLevelType w:val="hybridMultilevel"/>
    <w:tmpl w:val="785AA7B4"/>
    <w:lvl w:ilvl="0" w:tplc="1E60AF6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BB2010"/>
    <w:multiLevelType w:val="hybridMultilevel"/>
    <w:tmpl w:val="3646641A"/>
    <w:lvl w:ilvl="0" w:tplc="8FD0871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794"/>
    <w:rsid w:val="001658F6"/>
    <w:rsid w:val="002625AE"/>
    <w:rsid w:val="00264FA6"/>
    <w:rsid w:val="00274B7D"/>
    <w:rsid w:val="00296808"/>
    <w:rsid w:val="003D2A7F"/>
    <w:rsid w:val="00525DA7"/>
    <w:rsid w:val="00575E99"/>
    <w:rsid w:val="0061185A"/>
    <w:rsid w:val="007629C7"/>
    <w:rsid w:val="008153E7"/>
    <w:rsid w:val="009E10F7"/>
    <w:rsid w:val="00B32794"/>
    <w:rsid w:val="00B73EA1"/>
    <w:rsid w:val="00BB51D1"/>
    <w:rsid w:val="00CA36A5"/>
    <w:rsid w:val="00D20152"/>
    <w:rsid w:val="00DE42ED"/>
    <w:rsid w:val="00FB7C1D"/>
    <w:rsid w:val="00FB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485CAB-90E9-4D04-8288-1E6825D3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theme="minorHAnsi"/>
        <w:sz w:val="22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2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629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29C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rsid w:val="003D2A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2A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D2A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3D2A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D2A7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E10F7"/>
    <w:pPr>
      <w:ind w:left="720"/>
      <w:contextualSpacing/>
    </w:pPr>
  </w:style>
  <w:style w:type="character" w:customStyle="1" w:styleId="text">
    <w:name w:val="text"/>
    <w:basedOn w:val="DefaultParagraphFont"/>
    <w:rsid w:val="00575E99"/>
  </w:style>
  <w:style w:type="character" w:customStyle="1" w:styleId="small-caps">
    <w:name w:val="small-caps"/>
    <w:basedOn w:val="DefaultParagraphFont"/>
    <w:rsid w:val="00575E99"/>
  </w:style>
  <w:style w:type="paragraph" w:customStyle="1" w:styleId="line">
    <w:name w:val="line"/>
    <w:basedOn w:val="Normal"/>
    <w:rsid w:val="00575E99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woj">
    <w:name w:val="woj"/>
    <w:basedOn w:val="DefaultParagraphFont"/>
    <w:rsid w:val="00575E99"/>
  </w:style>
  <w:style w:type="paragraph" w:styleId="NormalWeb">
    <w:name w:val="Normal (Web)"/>
    <w:basedOn w:val="Normal"/>
    <w:uiPriority w:val="99"/>
    <w:unhideWhenUsed/>
    <w:rsid w:val="00575E99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575E99"/>
    <w:rPr>
      <w:color w:val="0000FF"/>
      <w:u w:val="single"/>
    </w:rPr>
  </w:style>
  <w:style w:type="paragraph" w:styleId="Header">
    <w:name w:val="header"/>
    <w:basedOn w:val="Normal"/>
    <w:link w:val="HeaderChar"/>
    <w:rsid w:val="00525D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5DA7"/>
  </w:style>
  <w:style w:type="paragraph" w:styleId="Footer">
    <w:name w:val="footer"/>
    <w:basedOn w:val="Normal"/>
    <w:link w:val="FooterChar"/>
    <w:rsid w:val="00525D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25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6418F747</Template>
  <TotalTime>36</TotalTime>
  <Pages>4</Pages>
  <Words>799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Elk Island Public Schools</Company>
  <LinksUpToDate>false</LinksUpToDate>
  <CharactersWithSpaces>4277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Hay SCE</dc:creator>
  <cp:keywords/>
  <dc:description/>
  <cp:lastModifiedBy>Melanie Hay SCE</cp:lastModifiedBy>
  <cp:revision>9</cp:revision>
  <cp:lastPrinted>2014-03-26T16:45:00Z</cp:lastPrinted>
  <dcterms:created xsi:type="dcterms:W3CDTF">2014-03-21T16:35:00Z</dcterms:created>
  <dcterms:modified xsi:type="dcterms:W3CDTF">2014-04-25T16:57:00Z</dcterms:modified>
</cp:coreProperties>
</file>